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C8" w:rsidRPr="00E167C8" w:rsidRDefault="00E167C8" w:rsidP="00683970">
      <w:pPr>
        <w:tabs>
          <w:tab w:val="left" w:pos="64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  <w:lang w:bidi="ar-SA"/>
        </w:rPr>
        <w:tab/>
      </w: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4"/>
      </w:tblGrid>
      <w:tr w:rsidR="00683970" w:rsidRPr="00683970" w:rsidTr="0068397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32"/>
                <w:szCs w:val="32"/>
              </w:rPr>
            </w:pPr>
            <w:r w:rsidRPr="00683970">
              <w:rPr>
                <w:rFonts w:ascii="Arial" w:eastAsia="Times New Roman" w:hAnsi="Arial"/>
                <w:b/>
                <w:bCs/>
                <w:color w:val="EE82EE"/>
                <w:sz w:val="32"/>
                <w:szCs w:val="32"/>
                <w:rtl/>
                <w:lang w:bidi="ar-SA"/>
              </w:rPr>
              <w:t>ما</w:t>
            </w:r>
            <w:bdo w:val="ltr"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  <w:rtl/>
                  <w:lang w:bidi="ar-SA"/>
                </w:rPr>
                <w:t>هِيَ</w:t>
              </w:r>
              <w:bdo w:val="ltr">
                <w:r w:rsidRPr="00683970">
                  <w:rPr>
                    <w:rFonts w:ascii="Arial" w:eastAsia="Times New Roman" w:hAnsi="Arial"/>
                    <w:b/>
                    <w:bCs/>
                    <w:color w:val="EE82EE"/>
                    <w:sz w:val="32"/>
                    <w:szCs w:val="32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b/>
                    <w:bCs/>
                    <w:color w:val="EE82EE"/>
                    <w:sz w:val="32"/>
                    <w:szCs w:val="32"/>
                  </w:rPr>
                  <w:t>‬</w:t>
                </w:r>
                <w:r w:rsidRPr="00683970">
                  <w:rPr>
                    <w:rFonts w:ascii="Arial" w:eastAsia="Times New Roman" w:hAnsi="Arial"/>
                    <w:b/>
                    <w:bCs/>
                    <w:color w:val="EE82EE"/>
                    <w:sz w:val="32"/>
                    <w:szCs w:val="32"/>
                    <w:rtl/>
                    <w:lang w:bidi="ar-SA"/>
                  </w:rPr>
                  <w:t>الطّاقَةُ؟</w:t>
                </w:r>
              </w:bdo>
            </w:bdo>
          </w:p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683970">
              <w:rPr>
                <w:rFonts w:ascii="Arial" w:eastAsia="Times New Roman" w:hAnsi="Arial"/>
                <w:sz w:val="32"/>
                <w:szCs w:val="32"/>
                <w:rtl/>
                <w:lang w:bidi="ar-SA"/>
              </w:rPr>
              <w:t>اَلطّاقَةُ</w:t>
            </w:r>
            <w:bdo w:val="ltr">
              <w:r w:rsidRPr="00683970">
                <w:rPr>
                  <w:rFonts w:ascii="Arial" w:eastAsia="Times New Roman" w:hAnsi="Arial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sz w:val="32"/>
                  <w:szCs w:val="32"/>
                  <w:rtl/>
                  <w:lang w:bidi="ar-SA"/>
                </w:rPr>
                <w:t>تَجْعَلُ</w:t>
              </w:r>
              <w:bdo w:val="ltr"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>‬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  <w:rtl/>
                    <w:lang w:bidi="ar-SA"/>
                  </w:rPr>
                  <w:t>الْأَشْياءَ</w:t>
                </w:r>
                <w:bdo w:val="ltr"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  <w:rtl/>
                      <w:lang w:bidi="ar-SA"/>
                    </w:rPr>
                    <w:t>تَحْدُثُ،</w:t>
                  </w:r>
                  <w:bdo w:val="ltr"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>‬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  <w:rtl/>
                        <w:lang w:bidi="ar-SA"/>
                      </w:rPr>
                      <w:t>فَعِنْدَما</w:t>
                    </w:r>
                    <w:bdo w:val="ltr"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  <w:rtl/>
                          <w:lang w:bidi="ar-SA"/>
                        </w:rPr>
                        <w:t>تَضْغَطُ</w:t>
                      </w:r>
                      <w:bdo w:val="ltr"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 xml:space="preserve"> 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>‬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  <w:rtl/>
                            <w:lang w:bidi="ar-SA"/>
                          </w:rPr>
                          <w:t>عَلى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  <w:rtl/>
                              <w:lang w:bidi="ar-SA"/>
                            </w:rPr>
                            <w:t>مِفْتاحِ</w:t>
                          </w:r>
                          <w:bdo w:val="ltr"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>‬</w:t>
                            </w:r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الْكَهْرُباءِ</w:t>
                            </w:r>
                            <w:bdo w:val="ltr"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>‬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تُضيءُ</w:t>
                              </w:r>
                              <w:bdo w:val="ltr"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</w:rPr>
                                  <w:t>‬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الْغُرْفَةُ،</w:t>
                                </w:r>
                                <w:bdo w:val="ltr"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>‬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أَوْ</w:t>
                                  </w:r>
                                  <w:bdo w:val="ltr"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</w:rPr>
                                      <w:t>‬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  <w:rtl/>
                                        <w:lang w:bidi="ar-SA"/>
                                      </w:rPr>
                                      <w:t>عِنْدَما</w:t>
                                    </w:r>
                                    <w:bdo w:val="ltr"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</w:rPr>
                                        <w:t>‬</w:t>
                                      </w:r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  <w:rtl/>
                                          <w:lang w:bidi="ar-SA"/>
                                        </w:rPr>
                                        <w:t>تَرْكُضُ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683970">
              <w:rPr>
                <w:rFonts w:ascii="Arial" w:eastAsia="Times New Roman" w:hAnsi="Arial" w:hint="cs"/>
                <w:sz w:val="32"/>
                <w:szCs w:val="32"/>
                <w:rtl/>
                <w:lang w:bidi="ar-SA"/>
              </w:rPr>
              <w:t>في</w:t>
            </w:r>
            <w:bdo w:val="ltr">
              <w:r w:rsidRPr="00683970">
                <w:rPr>
                  <w:rFonts w:ascii="Arial" w:eastAsia="Times New Roman" w:hAnsi="Arial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sz w:val="32"/>
                  <w:szCs w:val="32"/>
                  <w:rtl/>
                  <w:lang w:bidi="ar-SA"/>
                </w:rPr>
                <w:t>مُسابَقَةٍ</w:t>
              </w:r>
              <w:proofErr w:type="gramStart"/>
              <w:r w:rsidRPr="00683970">
                <w:rPr>
                  <w:rFonts w:ascii="Arial" w:eastAsia="Times New Roman" w:hAnsi="Arial"/>
                  <w:sz w:val="32"/>
                  <w:szCs w:val="32"/>
                  <w:rtl/>
                  <w:lang w:bidi="ar-SA"/>
                </w:rPr>
                <w:t>،</w:t>
              </w:r>
              <w:proofErr w:type="gramEnd"/>
              <w:bdo w:val="ltr"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>‬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  <w:rtl/>
                    <w:lang w:bidi="ar-SA"/>
                  </w:rPr>
                  <w:t>أَوْ</w:t>
                </w:r>
                <w:bdo w:val="ltr"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  <w:rtl/>
                      <w:lang w:bidi="ar-SA"/>
                    </w:rPr>
                    <w:t>تَسوقُ</w:t>
                  </w:r>
                  <w:bdo w:val="ltr"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>‬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  <w:rtl/>
                        <w:lang w:bidi="ar-SA"/>
                      </w:rPr>
                      <w:t>سَيّارَةً،</w:t>
                    </w:r>
                    <w:bdo w:val="ltr"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  <w:rtl/>
                          <w:lang w:bidi="ar-SA"/>
                        </w:rPr>
                        <w:t>أَوْ</w:t>
                      </w:r>
                      <w:bdo w:val="ltr"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 xml:space="preserve"> 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>‬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  <w:rtl/>
                            <w:lang w:bidi="ar-SA"/>
                          </w:rPr>
                          <w:t>تَعْزِفُ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  <w:rtl/>
                              <w:lang w:bidi="ar-SA"/>
                            </w:rPr>
                            <w:t>الْموسيقى،</w:t>
                          </w:r>
                          <w:bdo w:val="ltr"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>‬</w:t>
                            </w:r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فَإِنَّكَ </w:t>
                            </w:r>
                            <w:bdo w:val="ltr"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>‬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في</w:t>
                              </w:r>
                              <w:bdo w:val="ltr"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</w:rPr>
                                  <w:t>‬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الْحَقيقَةِ-</w:t>
                                </w:r>
                                <w:bdo w:val="ltr"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>‬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تَسْتَخْدِمُ</w:t>
                                  </w:r>
                                  <w:bdo w:val="ltr"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</w:rPr>
                                      <w:t>‬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  <w:rtl/>
                                        <w:lang w:bidi="ar-SA"/>
                                      </w:rPr>
                                      <w:t>الطّاقَةَ</w:t>
                                    </w:r>
                                    <w:bdo w:val="ltr"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</w:rPr>
                                        <w:t>‬</w:t>
                                      </w:r>
                                      <w:r w:rsidRPr="00683970">
                                        <w:rPr>
                                          <w:rFonts w:ascii="Arial" w:eastAsia="Times New Roman" w:hAnsi="Arial"/>
                                          <w:sz w:val="32"/>
                                          <w:szCs w:val="32"/>
                                          <w:rtl/>
                                          <w:lang w:bidi="ar-SA"/>
                                        </w:rPr>
                                        <w:t>لِلْقِيامِ</w:t>
                                      </w:r>
                                      <w:bdo w:val="ltr">
                                        <w:r w:rsidRPr="00683970">
                                          <w:rPr>
                                            <w:rFonts w:ascii="Arial" w:eastAsia="Times New Roman" w:hAnsi="Arial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  <w:r w:rsidRPr="00683970">
                                          <w:rPr>
                                            <w:rFonts w:ascii="Arial" w:eastAsia="Times New Roman" w:hAnsi="Arial"/>
                                            <w:sz w:val="32"/>
                                            <w:szCs w:val="32"/>
                                          </w:rPr>
                                          <w:t>‬</w:t>
                                        </w:r>
                                        <w:r w:rsidRPr="00683970">
                                          <w:rPr>
                                            <w:rFonts w:ascii="Arial" w:eastAsia="Times New Roman" w:hAnsi="Arial"/>
                                            <w:sz w:val="32"/>
                                            <w:szCs w:val="32"/>
                                            <w:rtl/>
                                            <w:lang w:bidi="ar-SA"/>
                                          </w:rPr>
                                          <w:t>بِهَذِه</w:t>
                                        </w:r>
                                        <w:r w:rsidRPr="00683970">
                                          <w:rPr>
                                            <w:rFonts w:ascii="Arial" w:eastAsia="Times New Roman" w:hAnsi="Arial" w:hint="cs"/>
                                            <w:sz w:val="32"/>
                                            <w:szCs w:val="32"/>
                                            <w:rtl/>
                                            <w:lang w:bidi="ar-SA"/>
                                          </w:rPr>
                                          <w:t xml:space="preserve"> </w:t>
                                        </w:r>
                                        <w:r w:rsidRPr="00683970">
                                          <w:rPr>
                                            <w:rFonts w:ascii="Arial" w:eastAsia="Times New Roman" w:hAnsi="Arial"/>
                                            <w:sz w:val="32"/>
                                            <w:szCs w:val="32"/>
                                            <w:rtl/>
                                            <w:lang w:bidi="ar-SA"/>
                                          </w:rPr>
                                          <w:t>الْأَعْمالِ</w:t>
                                        </w:r>
                                        <w:bdo w:val="ltr">
                                          <w:r w:rsidRPr="00683970">
                                            <w:rPr>
                                              <w:rFonts w:ascii="Arial" w:eastAsia="Times New Roman" w:hAnsi="Arial"/>
                                              <w:sz w:val="32"/>
                                              <w:szCs w:val="32"/>
                                            </w:rPr>
                                            <w:t>.</w:t>
                                          </w:r>
                                          <w:r w:rsidRPr="00683970">
                                            <w:rPr>
                                              <w:rFonts w:ascii="Arial" w:eastAsia="Times New Roman" w:hAnsi="Arial"/>
                                              <w:sz w:val="32"/>
                                              <w:szCs w:val="32"/>
                                            </w:rPr>
                                            <w:t>‬</w:t>
                                          </w:r>
                                        </w:bdo>
                                      </w:bdo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683970">
              <w:rPr>
                <w:rFonts w:ascii="Arial" w:eastAsia="Times New Roman" w:hAnsi="Arial" w:hint="cs"/>
                <w:b/>
                <w:bCs/>
                <w:color w:val="EE82EE"/>
                <w:sz w:val="32"/>
                <w:szCs w:val="32"/>
                <w:rtl/>
                <w:lang w:bidi="ar-SA"/>
              </w:rPr>
              <w:t>ا</w:t>
            </w:r>
            <w:r w:rsidRPr="00683970">
              <w:rPr>
                <w:rFonts w:ascii="Arial" w:eastAsia="Times New Roman" w:hAnsi="Arial"/>
                <w:b/>
                <w:bCs/>
                <w:color w:val="EE82EE"/>
                <w:sz w:val="32"/>
                <w:szCs w:val="32"/>
                <w:rtl/>
                <w:lang w:bidi="ar-SA"/>
              </w:rPr>
              <w:t>َنْواعُ</w:t>
            </w:r>
            <w:bdo w:val="ltr"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b/>
                  <w:bCs/>
                  <w:color w:val="EE82EE"/>
                  <w:sz w:val="32"/>
                  <w:szCs w:val="32"/>
                  <w:rtl/>
                  <w:lang w:bidi="ar-SA"/>
                </w:rPr>
                <w:t>الطّاقَةِ</w:t>
              </w:r>
              <w:bdo w:val="ltr">
                <w:r w:rsidRPr="00683970">
                  <w:rPr>
                    <w:rFonts w:ascii="Arial" w:eastAsia="Times New Roman" w:hAnsi="Arial"/>
                    <w:b/>
                    <w:bCs/>
                    <w:color w:val="EE82EE"/>
                    <w:sz w:val="32"/>
                    <w:szCs w:val="32"/>
                  </w:rPr>
                  <w:t>:</w:t>
                </w:r>
                <w:r w:rsidRPr="00683970">
                  <w:rPr>
                    <w:rFonts w:ascii="Arial" w:eastAsia="Times New Roman" w:hAnsi="Arial"/>
                    <w:b/>
                    <w:bCs/>
                    <w:color w:val="EE82EE"/>
                    <w:sz w:val="32"/>
                    <w:szCs w:val="32"/>
                  </w:rPr>
                  <w:t>‬</w:t>
                </w:r>
              </w:bdo>
            </w:bdo>
          </w:p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683970">
              <w:rPr>
                <w:rFonts w:ascii="Arial" w:eastAsia="Times New Roman" w:hAnsi="Arial"/>
                <w:sz w:val="32"/>
                <w:szCs w:val="32"/>
                <w:rtl/>
                <w:lang w:bidi="ar-SA"/>
              </w:rPr>
              <w:t>وَتَظْهَرُ</w:t>
            </w:r>
            <w:bdo w:val="ltr">
              <w:r w:rsidRPr="00683970">
                <w:rPr>
                  <w:rFonts w:ascii="Arial" w:eastAsia="Times New Roman" w:hAnsi="Arial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sz w:val="32"/>
                  <w:szCs w:val="32"/>
                  <w:rtl/>
                  <w:lang w:bidi="ar-SA"/>
                </w:rPr>
                <w:t>الطّاقَةُ</w:t>
              </w:r>
              <w:bdo w:val="ltr"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>‬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  <w:rtl/>
                    <w:lang w:bidi="ar-SA"/>
                  </w:rPr>
                  <w:t>في</w:t>
                </w:r>
                <w:bdo w:val="ltr"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  <w:rtl/>
                      <w:lang w:bidi="ar-SA"/>
                    </w:rPr>
                    <w:t>أَنْواعٍ</w:t>
                  </w:r>
                  <w:bdo w:val="ltr"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>‬</w:t>
                    </w:r>
                    <w:proofErr w:type="gramStart"/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  <w:rtl/>
                        <w:lang w:bidi="ar-SA"/>
                      </w:rPr>
                      <w:t>وَأَشْكالٍ</w:t>
                    </w:r>
                    <w:proofErr w:type="gramEnd"/>
                    <w:bdo w:val="ltr"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sz w:val="32"/>
                          <w:szCs w:val="32"/>
                          <w:rtl/>
                          <w:lang w:bidi="ar-SA"/>
                        </w:rPr>
                        <w:t>كَثيرَةٍ.</w:t>
                      </w:r>
                      <w:bdo w:val="ltr"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 xml:space="preserve"> 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>‬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  <w:rtl/>
                            <w:lang w:bidi="ar-SA"/>
                          </w:rPr>
                          <w:t>مِنْها: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color w:val="FF0000"/>
                              <w:sz w:val="32"/>
                              <w:szCs w:val="32"/>
                              <w:rtl/>
                              <w:lang w:bidi="ar-SA"/>
                            </w:rPr>
                            <w:t>الطّاقَةُ</w:t>
                          </w:r>
                          <w:bdo w:val="ltr">
                            <w:r w:rsidRPr="00683970">
                              <w:rPr>
                                <w:rFonts w:ascii="Arial" w:eastAsia="Times New Roman" w:hAnsi="Arial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3970">
                              <w:rPr>
                                <w:rFonts w:ascii="Arial" w:eastAsia="Times New Roman" w:hAnsi="Arial"/>
                                <w:color w:val="FF0000"/>
                                <w:sz w:val="32"/>
                                <w:szCs w:val="32"/>
                              </w:rPr>
                              <w:t>‬</w:t>
                            </w:r>
                            <w:r w:rsidRPr="00683970">
                              <w:rPr>
                                <w:rFonts w:ascii="Arial" w:eastAsia="Times New Roman" w:hAnsi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الْكَهْرُبائِيَّةُ</w:t>
                            </w:r>
                            <w:proofErr w:type="gramStart"/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،</w:t>
                            </w:r>
                            <w:proofErr w:type="gramEnd"/>
                            <w:bdo w:val="ltr"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sz w:val="32"/>
                                  <w:szCs w:val="32"/>
                                </w:rPr>
                                <w:t>‬</w:t>
                              </w:r>
                              <w:r w:rsidRPr="00683970">
                                <w:rPr>
                                  <w:rFonts w:ascii="Arial" w:eastAsia="Times New Roman" w:hAnsi="Arial"/>
                                  <w:color w:val="FF0000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  <w:t>وَطاقَةُ</w:t>
                              </w:r>
                              <w:bdo w:val="ltr">
                                <w:r w:rsidRPr="00683970">
                                  <w:rPr>
                                    <w:rFonts w:ascii="Arial" w:eastAsia="Times New Roman" w:hAnsi="Arial"/>
                                    <w:color w:val="FF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color w:val="FF0000"/>
                                    <w:sz w:val="32"/>
                                    <w:szCs w:val="32"/>
                                  </w:rPr>
                                  <w:t>‬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color w:val="FF000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الضَّوْءِ</w:t>
                                </w:r>
                                <w:r w:rsidRPr="00683970">
                                  <w:rPr>
                                    <w:rFonts w:ascii="Arial" w:eastAsia="Times New Roman" w:hAnsi="Arial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،</w:t>
                                </w:r>
                                <w:bdo w:val="ltr"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sz w:val="32"/>
                                      <w:szCs w:val="32"/>
                                    </w:rPr>
                                    <w:t>‬</w:t>
                                  </w:r>
                                  <w:r w:rsidRPr="00683970">
                                    <w:rPr>
                                      <w:rFonts w:ascii="Arial" w:eastAsia="Times New Roman" w:hAnsi="Arial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وَطاقَةُ</w:t>
                                  </w:r>
                                  <w:bdo w:val="ltr">
                                    <w:r w:rsidRPr="00683970">
                                      <w:rPr>
                                        <w:rFonts w:ascii="Arial" w:eastAsia="Times New Roman" w:hAnsi="Arial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color w:val="FF0000"/>
                                        <w:sz w:val="32"/>
                                        <w:szCs w:val="32"/>
                                      </w:rPr>
                                      <w:t>‬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color w:val="FF0000"/>
                                        <w:sz w:val="32"/>
                                        <w:szCs w:val="32"/>
                                        <w:rtl/>
                                        <w:lang w:bidi="ar-SA"/>
                                      </w:rPr>
                                      <w:t>الْحَرَكَةِ</w:t>
                                    </w:r>
                                    <w:r w:rsidRPr="00683970">
                                      <w:rPr>
                                        <w:rFonts w:ascii="Arial" w:eastAsia="Times New Roman" w:hAnsi="Arial"/>
                                        <w:sz w:val="32"/>
                                        <w:szCs w:val="32"/>
                                        <w:rtl/>
                                        <w:lang w:bidi="ar-SA"/>
                                      </w:rPr>
                                      <w:t>،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sz w:val="28"/>
                <w:szCs w:val="28"/>
              </w:rPr>
            </w:pPr>
            <w:r w:rsidRPr="00683970">
              <w:rPr>
                <w:rFonts w:ascii="Arial" w:eastAsia="Times New Roman" w:hAnsi="Arial"/>
                <w:color w:val="FF0000"/>
                <w:sz w:val="32"/>
                <w:szCs w:val="32"/>
                <w:rtl/>
                <w:lang w:bidi="ar-SA"/>
              </w:rPr>
              <w:t>وَطاقَةُ</w:t>
            </w:r>
            <w:bdo w:val="ltr">
              <w:r w:rsidRPr="00683970">
                <w:rPr>
                  <w:rFonts w:ascii="Arial" w:eastAsia="Times New Roman" w:hAnsi="Arial"/>
                  <w:color w:val="FF0000"/>
                  <w:sz w:val="32"/>
                  <w:szCs w:val="32"/>
                </w:rPr>
                <w:t xml:space="preserve"> </w:t>
              </w:r>
              <w:r w:rsidRPr="00683970">
                <w:rPr>
                  <w:rFonts w:ascii="Arial" w:eastAsia="Times New Roman" w:hAnsi="Arial"/>
                  <w:color w:val="FF0000"/>
                  <w:sz w:val="32"/>
                  <w:szCs w:val="32"/>
                </w:rPr>
                <w:t>‬</w:t>
              </w:r>
              <w:r w:rsidRPr="00683970">
                <w:rPr>
                  <w:rFonts w:ascii="Arial" w:eastAsia="Times New Roman" w:hAnsi="Arial"/>
                  <w:color w:val="FF0000"/>
                  <w:sz w:val="32"/>
                  <w:szCs w:val="32"/>
                  <w:rtl/>
                  <w:lang w:bidi="ar-SA"/>
                </w:rPr>
                <w:t>الْحَرارَةِ</w:t>
              </w:r>
              <w:proofErr w:type="gramStart"/>
              <w:r w:rsidRPr="00683970">
                <w:rPr>
                  <w:rFonts w:ascii="Arial" w:eastAsia="Times New Roman" w:hAnsi="Arial"/>
                  <w:sz w:val="32"/>
                  <w:szCs w:val="32"/>
                  <w:rtl/>
                  <w:lang w:bidi="ar-SA"/>
                </w:rPr>
                <w:t>،</w:t>
              </w:r>
              <w:proofErr w:type="gramEnd"/>
              <w:bdo w:val="ltr"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sz w:val="32"/>
                    <w:szCs w:val="32"/>
                  </w:rPr>
                  <w:t>‬</w:t>
                </w:r>
                <w:r w:rsidRPr="00683970">
                  <w:rPr>
                    <w:rFonts w:ascii="Arial" w:eastAsia="Times New Roman" w:hAnsi="Arial"/>
                    <w:color w:val="FF0000"/>
                    <w:sz w:val="32"/>
                    <w:szCs w:val="32"/>
                    <w:rtl/>
                    <w:lang w:bidi="ar-SA"/>
                  </w:rPr>
                  <w:t>وَالطّاقَةُ</w:t>
                </w:r>
                <w:bdo w:val="ltr">
                  <w:r w:rsidRPr="00683970">
                    <w:rPr>
                      <w:rFonts w:ascii="Arial" w:eastAsia="Times New Roman" w:hAnsi="Arial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color w:val="FF0000"/>
                      <w:sz w:val="32"/>
                      <w:szCs w:val="32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color w:val="FF0000"/>
                      <w:sz w:val="32"/>
                      <w:szCs w:val="32"/>
                      <w:rtl/>
                      <w:lang w:bidi="ar-SA"/>
                    </w:rPr>
                    <w:t>الصَّوْتِيَّةُ</w:t>
                  </w:r>
                  <w:r w:rsidRPr="00683970">
                    <w:rPr>
                      <w:rFonts w:ascii="Arial" w:eastAsia="Times New Roman" w:hAnsi="Arial"/>
                      <w:sz w:val="32"/>
                      <w:szCs w:val="32"/>
                      <w:rtl/>
                      <w:lang w:bidi="ar-SA"/>
                    </w:rPr>
                    <w:t>،</w:t>
                  </w:r>
                  <w:bdo w:val="ltr"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sz w:val="32"/>
                        <w:szCs w:val="32"/>
                      </w:rPr>
                      <w:t>‬</w:t>
                    </w:r>
                    <w:r w:rsidRPr="00683970">
                      <w:rPr>
                        <w:rFonts w:ascii="Arial" w:eastAsia="Times New Roman" w:hAnsi="Arial"/>
                        <w:color w:val="FF0000"/>
                        <w:sz w:val="32"/>
                        <w:szCs w:val="32"/>
                        <w:rtl/>
                        <w:lang w:bidi="ar-SA"/>
                      </w:rPr>
                      <w:t>وَطاقَةُ</w:t>
                    </w:r>
                    <w:bdo w:val="ltr">
                      <w:r w:rsidRPr="00683970">
                        <w:rPr>
                          <w:rFonts w:ascii="Arial" w:eastAsia="Times New Roman" w:hAnsi="Arial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color w:val="FF0000"/>
                          <w:sz w:val="32"/>
                          <w:szCs w:val="32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الْوَضْعِ</w:t>
                      </w:r>
                      <w:bdo w:val="ltr"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 xml:space="preserve"> 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</w:rPr>
                          <w:t>‬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83970">
                          <w:rPr>
                            <w:rFonts w:ascii="Arial" w:eastAsia="Times New Roman" w:hAnsi="Arial"/>
                            <w:sz w:val="32"/>
                            <w:szCs w:val="32"/>
                            <w:rtl/>
                            <w:lang w:bidi="ar-SA"/>
                          </w:rPr>
                          <w:t>طاقَةُ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sz w:val="32"/>
                              <w:szCs w:val="32"/>
                              <w:rtl/>
                              <w:lang w:bidi="ar-SA"/>
                            </w:rPr>
                            <w:t>الْمُرونَةِ)</w:t>
                          </w:r>
                          <w:bdo w:val="ltr"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>.</w:t>
                            </w:r>
                            <w:r w:rsidRPr="00683970">
                              <w:rPr>
                                <w:rFonts w:ascii="Arial" w:eastAsia="Times New Roman" w:hAnsi="Arial"/>
                                <w:sz w:val="32"/>
                                <w:szCs w:val="32"/>
                              </w:rPr>
                              <w:t>‬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 w:rsidR="00683970" w:rsidRPr="00683970" w:rsidTr="0068397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683970" w:rsidRPr="00683970" w:rsidRDefault="00683970" w:rsidP="00683970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Times New Roman" w:hAnsi="Arial"/>
                <w:sz w:val="24"/>
                <w:szCs w:val="24"/>
              </w:rPr>
              <w:t xml:space="preserve">                    </w:t>
            </w:r>
            <w:r w:rsidRPr="00683970">
              <w:rPr>
                <w:rFonts w:ascii="Arial" w:eastAsia="Times New Roman" w:hAnsi="Arial"/>
                <w:noProof/>
                <w:sz w:val="24"/>
                <w:szCs w:val="24"/>
              </w:rPr>
              <w:drawing>
                <wp:inline distT="0" distB="0" distL="0" distR="0" wp14:anchorId="3A9490AC" wp14:editId="707EEB60">
                  <wp:extent cx="6156251" cy="4476307"/>
                  <wp:effectExtent l="0" t="0" r="0" b="635"/>
                  <wp:docPr id="3" name="صورة 3" descr="https://www.yamadares.com/files/images/p3(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yamadares.com/files/images/p3(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58" cy="44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3D0" w:rsidRPr="00683970" w:rsidRDefault="00683970" w:rsidP="00683970">
      <w:pPr>
        <w:tabs>
          <w:tab w:val="left" w:pos="4011"/>
        </w:tabs>
        <w:jc w:val="center"/>
        <w:rPr>
          <w:rFonts w:hint="cs"/>
          <w:b/>
          <w:bCs/>
          <w:sz w:val="32"/>
          <w:szCs w:val="32"/>
          <w:rtl/>
          <w:lang w:bidi="ar-SA"/>
        </w:rPr>
      </w:pPr>
      <w:proofErr w:type="gramStart"/>
      <w:r w:rsidRPr="00683970">
        <w:rPr>
          <w:rFonts w:hint="cs"/>
          <w:b/>
          <w:bCs/>
          <w:sz w:val="32"/>
          <w:szCs w:val="32"/>
          <w:rtl/>
          <w:lang w:bidi="ar-SA"/>
        </w:rPr>
        <w:lastRenderedPageBreak/>
        <w:t>ورقة</w:t>
      </w:r>
      <w:proofErr w:type="gramEnd"/>
      <w:r w:rsidRPr="00683970">
        <w:rPr>
          <w:rFonts w:hint="cs"/>
          <w:b/>
          <w:bCs/>
          <w:sz w:val="32"/>
          <w:szCs w:val="32"/>
          <w:rtl/>
          <w:lang w:bidi="ar-SA"/>
        </w:rPr>
        <w:t xml:space="preserve"> عمل</w:t>
      </w:r>
    </w:p>
    <w:p w:rsidR="00683970" w:rsidRDefault="00683970" w:rsidP="00683970">
      <w:pPr>
        <w:tabs>
          <w:tab w:val="left" w:pos="4011"/>
        </w:tabs>
        <w:jc w:val="center"/>
        <w:rPr>
          <w:rFonts w:hint="cs"/>
          <w:b/>
          <w:bCs/>
          <w:sz w:val="32"/>
          <w:szCs w:val="32"/>
          <w:rtl/>
          <w:lang w:bidi="ar-SA"/>
        </w:rPr>
      </w:pPr>
      <w:proofErr w:type="gramStart"/>
      <w:r w:rsidRPr="00683970">
        <w:rPr>
          <w:rFonts w:hint="cs"/>
          <w:b/>
          <w:bCs/>
          <w:sz w:val="32"/>
          <w:szCs w:val="32"/>
          <w:rtl/>
          <w:lang w:bidi="ar-SA"/>
        </w:rPr>
        <w:t>الصف</w:t>
      </w:r>
      <w:proofErr w:type="gramEnd"/>
      <w:r w:rsidRPr="00683970">
        <w:rPr>
          <w:rFonts w:hint="cs"/>
          <w:b/>
          <w:bCs/>
          <w:sz w:val="32"/>
          <w:szCs w:val="32"/>
          <w:rtl/>
          <w:lang w:bidi="ar-SA"/>
        </w:rPr>
        <w:t xml:space="preserve"> الثالث</w:t>
      </w:r>
    </w:p>
    <w:tbl>
      <w:tblPr>
        <w:tblW w:w="0" w:type="auto"/>
        <w:jc w:val="right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2"/>
      </w:tblGrid>
      <w:tr w:rsidR="00683970" w:rsidRPr="00683970" w:rsidTr="00683970">
        <w:trPr>
          <w:tblCellSpacing w:w="7" w:type="dxa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b/>
                <w:bCs/>
                <w:sz w:val="32"/>
                <w:szCs w:val="32"/>
                <w:u w:val="single"/>
              </w:rPr>
            </w:pPr>
            <w:r w:rsidRPr="00683970">
              <w:rPr>
                <w:rFonts w:ascii="Arial" w:eastAsia="Times New Roman" w:hAnsi="Arial"/>
                <w:b/>
                <w:bCs/>
                <w:sz w:val="32"/>
                <w:szCs w:val="32"/>
                <w:u w:val="single"/>
                <w:rtl/>
                <w:lang w:bidi="ar-SA"/>
              </w:rPr>
              <w:t>ما</w:t>
            </w:r>
            <w:bdo w:val="ltr">
              <w:r w:rsidRPr="00683970">
                <w:rPr>
                  <w:rFonts w:ascii="Arial" w:eastAsia="Times New Roman" w:hAnsi="Arial"/>
                  <w:b/>
                  <w:bCs/>
                  <w:sz w:val="32"/>
                  <w:szCs w:val="32"/>
                  <w:u w:val="single"/>
                </w:rPr>
                <w:t xml:space="preserve"> </w:t>
              </w:r>
              <w:r w:rsidRPr="00683970">
                <w:rPr>
                  <w:rFonts w:ascii="Arial" w:eastAsia="Times New Roman" w:hAnsi="Arial"/>
                  <w:b/>
                  <w:bCs/>
                  <w:sz w:val="32"/>
                  <w:szCs w:val="32"/>
                  <w:u w:val="single"/>
                </w:rPr>
                <w:t>‬</w:t>
              </w:r>
              <w:r w:rsidRPr="00683970">
                <w:rPr>
                  <w:rFonts w:ascii="Arial" w:eastAsia="Times New Roman" w:hAnsi="Arial"/>
                  <w:b/>
                  <w:bCs/>
                  <w:sz w:val="32"/>
                  <w:szCs w:val="32"/>
                  <w:u w:val="single"/>
                  <w:rtl/>
                  <w:lang w:bidi="ar-SA"/>
                </w:rPr>
                <w:t>نَوْعُ</w:t>
              </w:r>
              <w:bdo w:val="ltr">
                <w:r w:rsidRPr="00683970">
                  <w:rPr>
                    <w:rFonts w:ascii="Arial" w:eastAsia="Times New Roman" w:hAnsi="Arial"/>
                    <w:b/>
                    <w:bCs/>
                    <w:sz w:val="32"/>
                    <w:szCs w:val="32"/>
                    <w:u w:val="single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b/>
                    <w:bCs/>
                    <w:sz w:val="32"/>
                    <w:szCs w:val="32"/>
                    <w:u w:val="single"/>
                  </w:rPr>
                  <w:t>‬</w:t>
                </w:r>
                <w:r w:rsidRPr="00683970">
                  <w:rPr>
                    <w:rFonts w:ascii="Arial" w:eastAsia="Times New Roman" w:hAnsi="Arial"/>
                    <w:b/>
                    <w:bCs/>
                    <w:sz w:val="32"/>
                    <w:szCs w:val="32"/>
                    <w:u w:val="single"/>
                    <w:rtl/>
                    <w:lang w:bidi="ar-SA"/>
                  </w:rPr>
                  <w:t>الطّاقَةِ</w:t>
                </w:r>
                <w:bdo w:val="ltr">
                  <w:r w:rsidRPr="00683970">
                    <w:rPr>
                      <w:rFonts w:ascii="Arial" w:eastAsia="Times New Roman" w:hAnsi="Arial"/>
                      <w:b/>
                      <w:bCs/>
                      <w:sz w:val="32"/>
                      <w:szCs w:val="32"/>
                      <w:u w:val="single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b/>
                      <w:bCs/>
                      <w:sz w:val="32"/>
                      <w:szCs w:val="32"/>
                      <w:u w:val="single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b/>
                      <w:bCs/>
                      <w:sz w:val="32"/>
                      <w:szCs w:val="32"/>
                      <w:u w:val="single"/>
                      <w:rtl/>
                      <w:lang w:bidi="ar-SA"/>
                    </w:rPr>
                    <w:t>الْمَذْكورَةِ</w:t>
                  </w:r>
                  <w:bdo w:val="ltr">
                    <w:r w:rsidRPr="00683970">
                      <w:rPr>
                        <w:rFonts w:ascii="Arial" w:eastAsia="Times New Roman" w:hAnsi="Arial"/>
                        <w:b/>
                        <w:bCs/>
                        <w:sz w:val="32"/>
                        <w:szCs w:val="32"/>
                        <w:u w:val="single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b/>
                        <w:bCs/>
                        <w:sz w:val="32"/>
                        <w:szCs w:val="32"/>
                        <w:u w:val="single"/>
                      </w:rPr>
                      <w:t>‬</w:t>
                    </w:r>
                    <w:r w:rsidRPr="00683970">
                      <w:rPr>
                        <w:rFonts w:ascii="Arial" w:eastAsia="Times New Roman" w:hAnsi="Arial"/>
                        <w:b/>
                        <w:bCs/>
                        <w:sz w:val="32"/>
                        <w:szCs w:val="32"/>
                        <w:u w:val="single"/>
                        <w:rtl/>
                        <w:lang w:bidi="ar-SA"/>
                      </w:rPr>
                      <w:t>في</w:t>
                    </w:r>
                    <w:bdo w:val="ltr"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الْجَدْوَلِ؟</w:t>
                      </w:r>
                    </w:bdo>
                  </w:bdo>
                </w:bdo>
              </w:bdo>
            </w:bdo>
          </w:p>
          <w:p w:rsidR="00683970" w:rsidRPr="00683970" w:rsidRDefault="00683970" w:rsidP="00683970">
            <w:pPr>
              <w:spacing w:after="0" w:line="700" w:lineRule="atLeast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r w:rsidRPr="00683970">
              <w:rPr>
                <w:rFonts w:ascii="Arial" w:eastAsia="Times New Roman" w:hAnsi="Arial"/>
                <w:sz w:val="28"/>
                <w:szCs w:val="28"/>
              </w:rPr>
              <w:t> </w:t>
            </w:r>
          </w:p>
          <w:tbl>
            <w:tblPr>
              <w:tblW w:w="0" w:type="auto"/>
              <w:jc w:val="righ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6"/>
              <w:gridCol w:w="327"/>
            </w:tblGrid>
            <w:tr w:rsidR="00683970" w:rsidRPr="00683970">
              <w:trPr>
                <w:tblCellSpacing w:w="7" w:type="dxa"/>
                <w:jc w:val="righ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right"/>
                    <w:tblCellSpacing w:w="7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93"/>
                    <w:gridCol w:w="1432"/>
                  </w:tblGrid>
                  <w:tr w:rsidR="00683970" w:rsidRP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color w:val="000080"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اَلظّاهِرَةُ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 w:hint="cs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color w:val="000080"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نَوْعُ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color w:val="000080"/>
                              <w:sz w:val="32"/>
                              <w:szCs w:val="32"/>
                              <w:highlight w:val="yellow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color w:val="000080"/>
                              <w:sz w:val="32"/>
                              <w:szCs w:val="32"/>
                              <w:highlight w:val="yellow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color w:val="000080"/>
                              <w:sz w:val="32"/>
                              <w:szCs w:val="32"/>
                              <w:highlight w:val="yellow"/>
                              <w:rtl/>
                              <w:lang w:bidi="ar-SA"/>
                            </w:rPr>
                            <w:t>الطّاقَةِ</w:t>
                          </w:r>
                        </w:bdo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proofErr w:type="gramStart"/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رِياحٌ</w:t>
                        </w:r>
                        <w:proofErr w:type="gramEnd"/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  <w:rtl/>
                              <w:lang w:bidi="ar-SA"/>
                            </w:rPr>
                            <w:t>قَوِيَّةٌ</w:t>
                          </w:r>
                        </w:bdo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264" type="#_x0000_t75" style="width:49.4pt;height:18.4pt" o:ole="">
                              <v:imagedata r:id="rId10" o:title=""/>
                            </v:shape>
                            <w:control r:id="rId11" w:name="DefaultOcxName" w:shapeid="_x0000_i1264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اَلْبَرْقُ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63" type="#_x0000_t75" style="width:49.4pt;height:18.4pt" o:ole="">
                              <v:imagedata r:id="rId12" o:title=""/>
                            </v:shape>
                            <w:control r:id="rId13" w:name="DefaultOcxName1" w:shapeid="_x0000_i1263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اَلشَّمْسُ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62" type="#_x0000_t75" style="width:49.4pt;height:18.4pt" o:ole="">
                              <v:imagedata r:id="rId14" o:title=""/>
                            </v:shape>
                            <w:control r:id="rId15" w:name="DefaultOcxName2" w:shapeid="_x0000_i1262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proofErr w:type="gramStart"/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سَيّارَةٌ</w:t>
                        </w:r>
                        <w:proofErr w:type="gramEnd"/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  <w:rtl/>
                              <w:lang w:bidi="ar-SA"/>
                            </w:rPr>
                            <w:t>مُسْرِعَةٌ</w:t>
                          </w:r>
                        </w:bdo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61" type="#_x0000_t75" style="width:49.4pt;height:18.4pt" o:ole="">
                              <v:imagedata r:id="rId16" o:title=""/>
                            </v:shape>
                            <w:control r:id="rId17" w:name="DefaultOcxName3" w:shapeid="_x0000_i1261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proofErr w:type="gramStart"/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موسيقى</w:t>
                        </w:r>
                        <w:proofErr w:type="gramEnd"/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  <w:rtl/>
                              <w:lang w:bidi="ar-SA"/>
                            </w:rPr>
                            <w:t>عالِيَةٌ</w:t>
                          </w:r>
                        </w:bdo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60" type="#_x0000_t75" style="width:49.4pt;height:18.4pt" o:ole="">
                              <v:imagedata r:id="rId18" o:title=""/>
                            </v:shape>
                            <w:control r:id="rId19" w:name="DefaultOcxName4" w:shapeid="_x0000_i1260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مَكْوى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2"/>
                              <w:szCs w:val="32"/>
                              <w:highlight w:val="yellow"/>
                              <w:rtl/>
                              <w:lang w:bidi="ar-SA"/>
                            </w:rPr>
                            <w:t>مَلابِسَ</w:t>
                          </w:r>
                        </w:bdo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59" type="#_x0000_t75" style="width:49.4pt;height:18.4pt" o:ole="">
                              <v:imagedata r:id="rId20" o:title=""/>
                            </v:shape>
                            <w:control r:id="rId21" w:name="DefaultOcxName5" w:shapeid="_x0000_i1259"/>
                          </w:object>
                        </w:r>
                      </w:p>
                    </w:tc>
                  </w:tr>
                  <w:tr w:rsidR="00683970" w:rsidRPr="00683970" w:rsidTr="00683970">
                    <w:trPr>
                      <w:tblCellSpacing w:w="7" w:type="dxa"/>
                      <w:jc w:val="right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700" w:lineRule="atLeast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  <w:rtl/>
                            <w:lang w:bidi="ar-SA"/>
                          </w:rPr>
                          <w:t>رَفّاصٌ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90" w:type="dxa"/>
                          <w:left w:w="150" w:type="dxa"/>
                          <w:bottom w:w="90" w:type="dxa"/>
                          <w:right w:w="150" w:type="dxa"/>
                        </w:tcMar>
                        <w:vAlign w:val="center"/>
                        <w:hideMark/>
                      </w:tcPr>
                      <w:p w:rsidR="00683970" w:rsidRPr="00683970" w:rsidRDefault="00683970" w:rsidP="00683970">
                        <w:pPr>
                          <w:spacing w:after="0" w:line="240" w:lineRule="auto"/>
                          <w:jc w:val="right"/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</w:pP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object w:dxaOrig="225" w:dyaOrig="225">
                            <v:shape id="_x0000_i1258" type="#_x0000_t75" style="width:49.4pt;height:18.4pt" o:ole="">
                              <v:imagedata r:id="rId22" o:title=""/>
                            </v:shape>
                            <w:control r:id="rId23" w:name="DefaultOcxName6" w:shapeid="_x0000_i1258"/>
                          </w:object>
                        </w:r>
                      </w:p>
                    </w:tc>
                  </w:tr>
                </w:tbl>
                <w:p w:rsidR="00683970" w:rsidRPr="00683970" w:rsidRDefault="00683970" w:rsidP="00683970">
                  <w:pPr>
                    <w:spacing w:after="0" w:line="240" w:lineRule="auto"/>
                    <w:jc w:val="right"/>
                    <w:rPr>
                      <w:rFonts w:ascii="Arial" w:eastAsia="Times New Roman" w:hAnsi="Arial"/>
                      <w:b/>
                      <w:bCs/>
                      <w:sz w:val="32"/>
                      <w:szCs w:val="32"/>
                      <w:highlight w:val="yellow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spacing w:after="0" w:line="240" w:lineRule="auto"/>
                    <w:jc w:val="right"/>
                    <w:rPr>
                      <w:rFonts w:ascii="Arial" w:eastAsia="Times New Roman" w:hAnsi="Aria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683970" w:rsidRPr="00683970" w:rsidRDefault="00683970" w:rsidP="00683970">
            <w:pPr>
              <w:spacing w:after="0" w:line="240" w:lineRule="auto"/>
              <w:jc w:val="right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E7A3DE" wp14:editId="418658E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-4486910</wp:posOffset>
                  </wp:positionV>
                  <wp:extent cx="2860040" cy="3837940"/>
                  <wp:effectExtent l="0" t="0" r="0" b="0"/>
                  <wp:wrapSquare wrapText="bothSides"/>
                  <wp:docPr id="13" name="صورة 13" descr="https://www.yamadares.com/files/images/p3(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yamadares.com/files/images/p3(5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3970">
              <w:rPr>
                <w:rFonts w:ascii="Arial" w:eastAsia="Times New Roman" w:hAnsi="Arial"/>
                <w:sz w:val="24"/>
                <w:szCs w:val="24"/>
              </w:rPr>
              <w:t>           </w:t>
            </w:r>
            <w:r w:rsidRPr="00683970">
              <w:rPr>
                <w:rFonts w:ascii="Arial" w:eastAsia="Times New Roman" w:hAnsi="Arial"/>
                <w:noProof/>
                <w:sz w:val="24"/>
                <w:szCs w:val="24"/>
              </w:rPr>
              <w:drawing>
                <wp:inline distT="0" distB="0" distL="0" distR="0" wp14:anchorId="56857AFA" wp14:editId="59CBBC82">
                  <wp:extent cx="5347970" cy="1647825"/>
                  <wp:effectExtent l="0" t="0" r="5080" b="9525"/>
                  <wp:docPr id="8" name="صورة 8" descr="https://www.yamadares.com/files/images/p4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yamadares.com/files/images/p4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97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970" w:rsidRPr="00683970" w:rsidRDefault="00683970" w:rsidP="00683970">
      <w:pPr>
        <w:bidi w:val="0"/>
        <w:spacing w:after="0" w:line="240" w:lineRule="auto"/>
        <w:rPr>
          <w:rFonts w:ascii="Arial" w:eastAsia="Times New Roman" w:hAnsi="Arial"/>
          <w:color w:val="000000"/>
          <w:sz w:val="28"/>
          <w:szCs w:val="28"/>
        </w:rPr>
      </w:pP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4"/>
      </w:tblGrid>
      <w:tr w:rsidR="00683970" w:rsidRPr="00683970" w:rsidTr="0068397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683970" w:rsidRPr="00683970" w:rsidRDefault="00683970" w:rsidP="00683970">
            <w:pPr>
              <w:spacing w:after="0" w:line="700" w:lineRule="atLeast"/>
              <w:rPr>
                <w:rFonts w:ascii="Arial" w:eastAsia="Times New Roman" w:hAnsi="Arial"/>
                <w:b/>
                <w:bCs/>
                <w:sz w:val="36"/>
                <w:szCs w:val="36"/>
                <w:u w:val="single"/>
              </w:rPr>
            </w:pPr>
            <w:r w:rsidRPr="00683970">
              <w:rPr>
                <w:rFonts w:ascii="Arial" w:eastAsia="Times New Roman" w:hAnsi="Arial"/>
                <w:b/>
                <w:bCs/>
                <w:sz w:val="36"/>
                <w:szCs w:val="36"/>
                <w:u w:val="single"/>
                <w:rtl/>
                <w:lang w:bidi="ar-SA"/>
              </w:rPr>
              <w:t>سَجِّلوا</w:t>
            </w:r>
            <w:bdo w:val="ltr">
              <w:r w:rsidRPr="00683970">
                <w:rPr>
                  <w:rFonts w:ascii="Arial" w:eastAsia="Times New Roman" w:hAnsi="Arial"/>
                  <w:b/>
                  <w:bCs/>
                  <w:sz w:val="36"/>
                  <w:szCs w:val="36"/>
                  <w:u w:val="single"/>
                </w:rPr>
                <w:t xml:space="preserve"> </w:t>
              </w:r>
              <w:r w:rsidRPr="00683970">
                <w:rPr>
                  <w:rFonts w:ascii="Arial" w:eastAsia="Times New Roman" w:hAnsi="Arial"/>
                  <w:b/>
                  <w:bCs/>
                  <w:sz w:val="36"/>
                  <w:szCs w:val="36"/>
                  <w:u w:val="single"/>
                </w:rPr>
                <w:t>‬</w:t>
              </w:r>
              <w:proofErr w:type="gramStart"/>
              <w:r w:rsidRPr="00683970">
                <w:rPr>
                  <w:rFonts w:ascii="Arial" w:eastAsia="Times New Roman" w:hAnsi="Arial"/>
                  <w:b/>
                  <w:bCs/>
                  <w:sz w:val="36"/>
                  <w:szCs w:val="36"/>
                  <w:u w:val="single"/>
                  <w:rtl/>
                  <w:lang w:bidi="ar-SA"/>
                </w:rPr>
                <w:t>تَحْتَ</w:t>
              </w:r>
              <w:proofErr w:type="gramEnd"/>
              <w:bdo w:val="ltr">
                <w:r w:rsidRPr="00683970">
                  <w:rPr>
                    <w:rFonts w:ascii="Arial" w:eastAsia="Times New Roman" w:hAnsi="Arial"/>
                    <w:b/>
                    <w:bCs/>
                    <w:sz w:val="36"/>
                    <w:szCs w:val="36"/>
                    <w:u w:val="single"/>
                  </w:rPr>
                  <w:t xml:space="preserve"> </w:t>
                </w:r>
                <w:r w:rsidRPr="00683970">
                  <w:rPr>
                    <w:rFonts w:ascii="Arial" w:eastAsia="Times New Roman" w:hAnsi="Arial"/>
                    <w:b/>
                    <w:bCs/>
                    <w:sz w:val="36"/>
                    <w:szCs w:val="36"/>
                    <w:u w:val="single"/>
                  </w:rPr>
                  <w:t>‬</w:t>
                </w:r>
                <w:r w:rsidRPr="00683970">
                  <w:rPr>
                    <w:rFonts w:ascii="Arial" w:eastAsia="Times New Roman" w:hAnsi="Arial"/>
                    <w:b/>
                    <w:bCs/>
                    <w:sz w:val="36"/>
                    <w:szCs w:val="36"/>
                    <w:u w:val="single"/>
                    <w:rtl/>
                    <w:lang w:bidi="ar-SA"/>
                  </w:rPr>
                  <w:t>كُلِّ</w:t>
                </w:r>
                <w:bdo w:val="ltr">
                  <w:r w:rsidRPr="00683970">
                    <w:rPr>
                      <w:rFonts w:ascii="Arial" w:eastAsia="Times New Roman" w:hAnsi="Arial"/>
                      <w:b/>
                      <w:bCs/>
                      <w:sz w:val="36"/>
                      <w:szCs w:val="36"/>
                      <w:u w:val="single"/>
                    </w:rPr>
                    <w:t xml:space="preserve"> </w:t>
                  </w:r>
                  <w:r w:rsidRPr="00683970">
                    <w:rPr>
                      <w:rFonts w:ascii="Arial" w:eastAsia="Times New Roman" w:hAnsi="Arial"/>
                      <w:b/>
                      <w:bCs/>
                      <w:sz w:val="36"/>
                      <w:szCs w:val="36"/>
                      <w:u w:val="single"/>
                    </w:rPr>
                    <w:t>‬</w:t>
                  </w:r>
                  <w:r w:rsidRPr="00683970">
                    <w:rPr>
                      <w:rFonts w:ascii="Arial" w:eastAsia="Times New Roman" w:hAnsi="Arial"/>
                      <w:b/>
                      <w:bCs/>
                      <w:sz w:val="36"/>
                      <w:szCs w:val="36"/>
                      <w:u w:val="single"/>
                      <w:rtl/>
                      <w:lang w:bidi="ar-SA"/>
                    </w:rPr>
                    <w:t>صورَةٍ</w:t>
                  </w:r>
                  <w:bdo w:val="ltr">
                    <w:r w:rsidRPr="00683970">
                      <w:rPr>
                        <w:rFonts w:ascii="Arial" w:eastAsia="Times New Roman" w:hAnsi="Arial"/>
                        <w:b/>
                        <w:bCs/>
                        <w:sz w:val="36"/>
                        <w:szCs w:val="36"/>
                        <w:u w:val="single"/>
                      </w:rPr>
                      <w:t xml:space="preserve"> </w:t>
                    </w:r>
                    <w:r w:rsidRPr="00683970">
                      <w:rPr>
                        <w:rFonts w:ascii="Arial" w:eastAsia="Times New Roman" w:hAnsi="Arial"/>
                        <w:b/>
                        <w:bCs/>
                        <w:sz w:val="36"/>
                        <w:szCs w:val="36"/>
                        <w:u w:val="single"/>
                      </w:rPr>
                      <w:t>‬</w:t>
                    </w:r>
                    <w:r w:rsidRPr="00683970">
                      <w:rPr>
                        <w:rFonts w:ascii="Arial" w:eastAsia="Times New Roman" w:hAnsi="Arial"/>
                        <w:b/>
                        <w:bCs/>
                        <w:sz w:val="36"/>
                        <w:szCs w:val="36"/>
                        <w:u w:val="single"/>
                        <w:rtl/>
                        <w:lang w:bidi="ar-SA"/>
                      </w:rPr>
                      <w:t>أَنْواعَ</w:t>
                    </w:r>
                    <w:bdo w:val="ltr"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6"/>
                          <w:szCs w:val="36"/>
                          <w:u w:val="single"/>
                        </w:rPr>
                        <w:t>‬</w:t>
                      </w:r>
                      <w:r w:rsidRPr="00683970">
                        <w:rPr>
                          <w:rFonts w:ascii="Arial" w:eastAsia="Times New Roman" w:hAnsi="Arial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bidi="ar-SA"/>
                        </w:rPr>
                        <w:t>الطّاقَةِ</w:t>
                      </w:r>
                      <w:bdo w:val="ltr"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  <w:t>‬</w:t>
                        </w:r>
                        <w:r w:rsidRPr="00683970">
                          <w:rPr>
                            <w:rFonts w:ascii="Arial" w:eastAsia="Times New Roman" w:hAnsi="Arial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  <w:lang w:bidi="ar-SA"/>
                          </w:rPr>
                          <w:t>الَّتي</w:t>
                        </w:r>
                        <w:bdo w:val="ltr"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6"/>
                              <w:szCs w:val="36"/>
                              <w:u w:val="single"/>
                            </w:rPr>
                            <w:t xml:space="preserve"> 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6"/>
                              <w:szCs w:val="36"/>
                              <w:u w:val="single"/>
                            </w:rPr>
                            <w:t>‬</w:t>
                          </w:r>
                          <w:r w:rsidRPr="00683970">
                            <w:rPr>
                              <w:rFonts w:ascii="Arial" w:eastAsia="Times New Roman" w:hAnsi="Arial"/>
                              <w:b/>
                              <w:bCs/>
                              <w:sz w:val="36"/>
                              <w:szCs w:val="36"/>
                              <w:u w:val="single"/>
                              <w:rtl/>
                              <w:lang w:bidi="ar-SA"/>
                            </w:rPr>
                            <w:t>تُعْطيها</w:t>
                          </w:r>
                          <w:bdo w:val="ltr">
                            <w:r w:rsidRPr="00683970">
                              <w:rPr>
                                <w:rFonts w:ascii="Arial" w:eastAsia="Times New Roman" w:hAnsi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 w:rsidR="00683970" w:rsidRPr="00683970" w:rsidTr="0068397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tbl>
            <w:tblPr>
              <w:tblW w:w="0" w:type="auto"/>
              <w:jc w:val="righ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7"/>
              <w:gridCol w:w="373"/>
              <w:gridCol w:w="3252"/>
              <w:gridCol w:w="372"/>
              <w:gridCol w:w="1833"/>
              <w:gridCol w:w="372"/>
              <w:gridCol w:w="2367"/>
            </w:tblGrid>
            <w:tr w:rsidR="00683970" w:rsidRPr="00683970">
              <w:trPr>
                <w:tblCellSpacing w:w="7" w:type="dxa"/>
                <w:jc w:val="righ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right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noProof/>
                      <w:sz w:val="28"/>
                      <w:szCs w:val="28"/>
                    </w:rPr>
                    <w:drawing>
                      <wp:inline distT="0" distB="0" distL="0" distR="0" wp14:anchorId="6EC4462D" wp14:editId="7AC51F49">
                        <wp:extent cx="956945" cy="1956435"/>
                        <wp:effectExtent l="0" t="0" r="0" b="5715"/>
                        <wp:docPr id="9" name="صورة 9" descr="https://www.yamadares.com/files/images/p1(88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www.yamadares.com/files/images/p1(88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45" cy="195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center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sz w:val="28"/>
                      <w:szCs w:val="28"/>
                    </w:rPr>
                    <w:object w:dxaOrig="225" w:dyaOrig="225">
                      <v:shape id="_x0000_i1141" type="#_x0000_t75" style="width:49.4pt;height:18.4pt" o:ole="">
                        <v:imagedata r:id="rId27" o:title=""/>
                      </v:shape>
                      <w:control r:id="rId28" w:name="DefaultOcxName7" w:shapeid="_x0000_i1141"/>
                    </w:objec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240" w:lineRule="auto"/>
                    <w:jc w:val="right"/>
                    <w:rPr>
                      <w:rFonts w:ascii="Arial" w:eastAsia="Times New Roman" w:hAnsi="Arial"/>
                      <w:sz w:val="24"/>
                      <w:szCs w:val="24"/>
                    </w:rPr>
                  </w:pPr>
                  <w:r w:rsidRPr="00683970">
                    <w:rPr>
                      <w:rFonts w:ascii="Arial" w:eastAsia="Times New Roman" w:hAnsi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right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noProof/>
                      <w:sz w:val="28"/>
                      <w:szCs w:val="28"/>
                    </w:rPr>
                    <w:drawing>
                      <wp:inline distT="0" distB="0" distL="0" distR="0" wp14:anchorId="196ECA43" wp14:editId="4A523731">
                        <wp:extent cx="2137410" cy="1849755"/>
                        <wp:effectExtent l="0" t="0" r="0" b="0"/>
                        <wp:docPr id="10" name="صورة 10" descr="https://www.yamadares.com/files/images/p2(12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www.yamadares.com/files/images/p2(12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1849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center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sz w:val="28"/>
                      <w:szCs w:val="28"/>
                    </w:rPr>
                    <w:object w:dxaOrig="225" w:dyaOrig="225">
                      <v:shape id="_x0000_i1140" type="#_x0000_t75" style="width:49.4pt;height:18.4pt" o:ole="">
                        <v:imagedata r:id="rId30" o:title=""/>
                      </v:shape>
                      <w:control r:id="rId31" w:name="DefaultOcxName8" w:shapeid="_x0000_i1140"/>
                    </w:objec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240" w:lineRule="auto"/>
                    <w:jc w:val="right"/>
                    <w:rPr>
                      <w:rFonts w:ascii="Arial" w:eastAsia="Times New Roman" w:hAnsi="Arial"/>
                      <w:sz w:val="24"/>
                      <w:szCs w:val="24"/>
                    </w:rPr>
                  </w:pPr>
                  <w:r w:rsidRPr="00683970">
                    <w:rPr>
                      <w:rFonts w:ascii="Arial" w:eastAsia="Times New Roman" w:hAnsi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right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noProof/>
                      <w:sz w:val="28"/>
                      <w:szCs w:val="28"/>
                    </w:rPr>
                    <w:drawing>
                      <wp:inline distT="0" distB="0" distL="0" distR="0" wp14:anchorId="66D3DA74" wp14:editId="68707060">
                        <wp:extent cx="1095375" cy="1956435"/>
                        <wp:effectExtent l="0" t="0" r="9525" b="5715"/>
                        <wp:docPr id="11" name="صورة 11" descr="https://www.yamadares.com/files/images/p3(5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yamadares.com/files/images/p3(5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95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center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sz w:val="28"/>
                      <w:szCs w:val="28"/>
                    </w:rPr>
                    <w:object w:dxaOrig="225" w:dyaOrig="225">
                      <v:shape id="_x0000_i1139" type="#_x0000_t75" style="width:49.4pt;height:18.4pt" o:ole="">
                        <v:imagedata r:id="rId33" o:title=""/>
                      </v:shape>
                      <w:control r:id="rId34" w:name="DefaultOcxName9" w:shapeid="_x0000_i1139"/>
                    </w:objec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240" w:lineRule="auto"/>
                    <w:jc w:val="right"/>
                    <w:rPr>
                      <w:rFonts w:ascii="Arial" w:eastAsia="Times New Roman" w:hAnsi="Arial"/>
                      <w:sz w:val="24"/>
                      <w:szCs w:val="24"/>
                    </w:rPr>
                  </w:pPr>
                  <w:r w:rsidRPr="00683970">
                    <w:rPr>
                      <w:rFonts w:ascii="Arial" w:eastAsia="Times New Roman" w:hAnsi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  <w:hideMark/>
                </w:tcPr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right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noProof/>
                      <w:sz w:val="28"/>
                      <w:szCs w:val="28"/>
                    </w:rPr>
                    <w:drawing>
                      <wp:inline distT="0" distB="0" distL="0" distR="0" wp14:anchorId="3959016D" wp14:editId="26987762">
                        <wp:extent cx="1488440" cy="1903095"/>
                        <wp:effectExtent l="0" t="0" r="0" b="1905"/>
                        <wp:docPr id="12" name="صورة 12" descr="https://www.yamadares.com/files/images/p4(5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www.yamadares.com/files/images/p4(5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903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3970" w:rsidRPr="00683970" w:rsidRDefault="00683970" w:rsidP="00683970">
                  <w:pPr>
                    <w:bidi w:val="0"/>
                    <w:spacing w:after="0" w:line="700" w:lineRule="atLeast"/>
                    <w:jc w:val="center"/>
                    <w:rPr>
                      <w:rFonts w:ascii="Arial" w:eastAsia="Times New Roman" w:hAnsi="Arial"/>
                      <w:sz w:val="28"/>
                      <w:szCs w:val="28"/>
                    </w:rPr>
                  </w:pPr>
                  <w:r w:rsidRPr="00683970">
                    <w:rPr>
                      <w:rFonts w:ascii="Arial" w:eastAsia="Times New Roman" w:hAnsi="Arial"/>
                      <w:sz w:val="28"/>
                      <w:szCs w:val="28"/>
                    </w:rPr>
                    <w:object w:dxaOrig="225" w:dyaOrig="225">
                      <v:shape id="_x0000_i1138" type="#_x0000_t75" style="width:49.4pt;height:18.4pt" o:ole="">
                        <v:imagedata r:id="rId36" o:title=""/>
                      </v:shape>
                      <w:control r:id="rId37" w:name="DefaultOcxName10" w:shapeid="_x0000_i1138"/>
                    </w:object>
                  </w:r>
                </w:p>
              </w:tc>
            </w:tr>
          </w:tbl>
          <w:p w:rsidR="00683970" w:rsidRPr="00683970" w:rsidRDefault="00683970" w:rsidP="00683970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sz w:val="24"/>
                <w:szCs w:val="24"/>
              </w:rPr>
            </w:pPr>
          </w:p>
        </w:tc>
      </w:tr>
    </w:tbl>
    <w:p w:rsidR="00683970" w:rsidRPr="00683970" w:rsidRDefault="00683970" w:rsidP="00683970">
      <w:pPr>
        <w:tabs>
          <w:tab w:val="left" w:pos="4011"/>
        </w:tabs>
        <w:rPr>
          <w:rFonts w:hint="cs"/>
          <w:b/>
          <w:bCs/>
          <w:sz w:val="32"/>
          <w:szCs w:val="32"/>
          <w:rtl/>
          <w:lang w:bidi="ar-SA"/>
        </w:rPr>
      </w:pPr>
      <w:bookmarkStart w:id="0" w:name="_GoBack"/>
      <w:bookmarkEnd w:id="0"/>
    </w:p>
    <w:sectPr w:rsidR="00683970" w:rsidRPr="00683970" w:rsidSect="00B228AB">
      <w:headerReference w:type="even" r:id="rId38"/>
      <w:headerReference w:type="default" r:id="rId39"/>
      <w:footerReference w:type="default" r:id="rId40"/>
      <w:headerReference w:type="first" r:id="rId41"/>
      <w:pgSz w:w="11906" w:h="16838"/>
      <w:pgMar w:top="1040" w:right="1700" w:bottom="1440" w:left="0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6AA" w:rsidRDefault="003876AA" w:rsidP="0097598B">
      <w:pPr>
        <w:spacing w:after="0" w:line="240" w:lineRule="auto"/>
      </w:pPr>
      <w:r>
        <w:separator/>
      </w:r>
    </w:p>
  </w:endnote>
  <w:endnote w:type="continuationSeparator" w:id="0">
    <w:p w:rsidR="003876AA" w:rsidRDefault="003876AA" w:rsidP="0097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30" w:rsidRDefault="00FC44D2" w:rsidP="007F7F30">
    <w:pPr>
      <w:pStyle w:val="a4"/>
      <w:ind w:hanging="1800"/>
    </w:pPr>
    <w:r>
      <w:rPr>
        <w:noProof/>
      </w:rPr>
      <w:drawing>
        <wp:inline distT="0" distB="0" distL="0" distR="0">
          <wp:extent cx="7543800" cy="962025"/>
          <wp:effectExtent l="0" t="0" r="0" b="9525"/>
          <wp:docPr id="2" name="תמונה 2" descr="דף לוגו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דף לוגו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6AA" w:rsidRDefault="003876AA" w:rsidP="0097598B">
      <w:pPr>
        <w:spacing w:after="0" w:line="240" w:lineRule="auto"/>
      </w:pPr>
      <w:r>
        <w:separator/>
      </w:r>
    </w:p>
  </w:footnote>
  <w:footnote w:type="continuationSeparator" w:id="0">
    <w:p w:rsidR="003876AA" w:rsidRDefault="003876AA" w:rsidP="00975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68397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6" o:spid="_x0000_s2051" type="#_x0000_t75" style="position:absolute;left:0;text-align:left;margin-left:0;margin-top:0;width:283.45pt;height:283.45pt;z-index:-251656192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98B" w:rsidRDefault="00683970" w:rsidP="0097598B">
    <w:pPr>
      <w:pStyle w:val="a3"/>
      <w:ind w:hanging="175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7" o:spid="_x0000_s2050" type="#_x0000_t75" style="position:absolute;left:0;text-align:left;margin-left:112.95pt;margin-top:139.65pt;width:343.85pt;height:343.85pt;z-index:-251655168;mso-position-horizontal-relative:margin;mso-position-vertical-relative:margin" o:allowincell="f">
          <v:imagedata r:id="rId1" o:title="logo silver-01"/>
          <w10:wrap anchorx="margin" anchory="margin"/>
        </v:shape>
      </w:pict>
    </w:r>
    <w:r w:rsidR="00FC44D2">
      <w:rPr>
        <w:noProof/>
      </w:rPr>
      <w:drawing>
        <wp:inline distT="0" distB="0" distL="0" distR="0">
          <wp:extent cx="7553325" cy="1371600"/>
          <wp:effectExtent l="0" t="0" r="9525" b="0"/>
          <wp:docPr id="1" name="תמונה 0" descr="logo pap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logo paper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5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68397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5" o:spid="_x0000_s2049" type="#_x0000_t75" style="position:absolute;left:0;text-align:left;margin-left:0;margin-top:0;width:283.45pt;height:283.45pt;z-index:-251657216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6DCA"/>
    <w:multiLevelType w:val="hybridMultilevel"/>
    <w:tmpl w:val="B29A7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C752C"/>
    <w:multiLevelType w:val="hybridMultilevel"/>
    <w:tmpl w:val="904296BE"/>
    <w:lvl w:ilvl="0" w:tplc="174C1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496BF3"/>
    <w:multiLevelType w:val="hybridMultilevel"/>
    <w:tmpl w:val="55D0744C"/>
    <w:lvl w:ilvl="0" w:tplc="174C10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810660"/>
    <w:multiLevelType w:val="hybridMultilevel"/>
    <w:tmpl w:val="FB4C53B6"/>
    <w:lvl w:ilvl="0" w:tplc="56B4CD20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10"/>
    <w:rsid w:val="0000166D"/>
    <w:rsid w:val="00036CCD"/>
    <w:rsid w:val="00040CD3"/>
    <w:rsid w:val="00076EBD"/>
    <w:rsid w:val="000C3210"/>
    <w:rsid w:val="000C6CF7"/>
    <w:rsid w:val="000D4246"/>
    <w:rsid w:val="0010203C"/>
    <w:rsid w:val="00104FBE"/>
    <w:rsid w:val="00134789"/>
    <w:rsid w:val="001A0E3D"/>
    <w:rsid w:val="001B2279"/>
    <w:rsid w:val="001B4C5C"/>
    <w:rsid w:val="001E676D"/>
    <w:rsid w:val="0023540B"/>
    <w:rsid w:val="00253807"/>
    <w:rsid w:val="00275E16"/>
    <w:rsid w:val="002773A9"/>
    <w:rsid w:val="002B4DC5"/>
    <w:rsid w:val="002C7845"/>
    <w:rsid w:val="002E3884"/>
    <w:rsid w:val="00333B0B"/>
    <w:rsid w:val="00345DF9"/>
    <w:rsid w:val="003659DE"/>
    <w:rsid w:val="003876AA"/>
    <w:rsid w:val="00397D30"/>
    <w:rsid w:val="003B2FF3"/>
    <w:rsid w:val="003C593B"/>
    <w:rsid w:val="003F3CFD"/>
    <w:rsid w:val="00405014"/>
    <w:rsid w:val="0044352D"/>
    <w:rsid w:val="00470307"/>
    <w:rsid w:val="00470C71"/>
    <w:rsid w:val="00475795"/>
    <w:rsid w:val="004C74CD"/>
    <w:rsid w:val="004E3267"/>
    <w:rsid w:val="004E5FCD"/>
    <w:rsid w:val="004F153A"/>
    <w:rsid w:val="00500735"/>
    <w:rsid w:val="005044BC"/>
    <w:rsid w:val="00506D61"/>
    <w:rsid w:val="00525956"/>
    <w:rsid w:val="00527312"/>
    <w:rsid w:val="005438A7"/>
    <w:rsid w:val="00554D95"/>
    <w:rsid w:val="005A126C"/>
    <w:rsid w:val="005B349A"/>
    <w:rsid w:val="005F6647"/>
    <w:rsid w:val="006446E6"/>
    <w:rsid w:val="00675049"/>
    <w:rsid w:val="00683970"/>
    <w:rsid w:val="00696346"/>
    <w:rsid w:val="006B7B52"/>
    <w:rsid w:val="006F2558"/>
    <w:rsid w:val="006F4149"/>
    <w:rsid w:val="00711AFB"/>
    <w:rsid w:val="00760458"/>
    <w:rsid w:val="00761965"/>
    <w:rsid w:val="00765A46"/>
    <w:rsid w:val="00766226"/>
    <w:rsid w:val="007C538E"/>
    <w:rsid w:val="007C5AA5"/>
    <w:rsid w:val="007C5C18"/>
    <w:rsid w:val="007F0202"/>
    <w:rsid w:val="007F7F30"/>
    <w:rsid w:val="008074C5"/>
    <w:rsid w:val="0082053C"/>
    <w:rsid w:val="00865EC4"/>
    <w:rsid w:val="00874580"/>
    <w:rsid w:val="008748AC"/>
    <w:rsid w:val="00890819"/>
    <w:rsid w:val="00897642"/>
    <w:rsid w:val="008B467F"/>
    <w:rsid w:val="008C2C1B"/>
    <w:rsid w:val="008F1785"/>
    <w:rsid w:val="00947299"/>
    <w:rsid w:val="00966E48"/>
    <w:rsid w:val="0097598B"/>
    <w:rsid w:val="009C1EF5"/>
    <w:rsid w:val="009E53B6"/>
    <w:rsid w:val="009F0278"/>
    <w:rsid w:val="009F410A"/>
    <w:rsid w:val="00A25DDE"/>
    <w:rsid w:val="00A323D0"/>
    <w:rsid w:val="00A35BED"/>
    <w:rsid w:val="00A51534"/>
    <w:rsid w:val="00A5267F"/>
    <w:rsid w:val="00A67066"/>
    <w:rsid w:val="00A713B6"/>
    <w:rsid w:val="00A941AD"/>
    <w:rsid w:val="00AB5988"/>
    <w:rsid w:val="00AC2B44"/>
    <w:rsid w:val="00B12050"/>
    <w:rsid w:val="00B228AB"/>
    <w:rsid w:val="00B2589A"/>
    <w:rsid w:val="00B710DB"/>
    <w:rsid w:val="00BA066B"/>
    <w:rsid w:val="00BA5D2C"/>
    <w:rsid w:val="00BB3D49"/>
    <w:rsid w:val="00BC312C"/>
    <w:rsid w:val="00BC47E5"/>
    <w:rsid w:val="00C05D2F"/>
    <w:rsid w:val="00C26453"/>
    <w:rsid w:val="00C570B4"/>
    <w:rsid w:val="00C60266"/>
    <w:rsid w:val="00C62756"/>
    <w:rsid w:val="00CA2003"/>
    <w:rsid w:val="00CB70F4"/>
    <w:rsid w:val="00CC466C"/>
    <w:rsid w:val="00CC4C20"/>
    <w:rsid w:val="00CD6FBD"/>
    <w:rsid w:val="00D143F5"/>
    <w:rsid w:val="00DA6915"/>
    <w:rsid w:val="00DE1F1D"/>
    <w:rsid w:val="00DE2900"/>
    <w:rsid w:val="00DE40D1"/>
    <w:rsid w:val="00DF06B8"/>
    <w:rsid w:val="00E11B8A"/>
    <w:rsid w:val="00E167C8"/>
    <w:rsid w:val="00E31334"/>
    <w:rsid w:val="00E74388"/>
    <w:rsid w:val="00EA12FE"/>
    <w:rsid w:val="00EC5C8B"/>
    <w:rsid w:val="00F2756E"/>
    <w:rsid w:val="00F841AE"/>
    <w:rsid w:val="00F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7598B"/>
  </w:style>
  <w:style w:type="paragraph" w:styleId="a4">
    <w:name w:val="footer"/>
    <w:basedOn w:val="a"/>
    <w:link w:val="Char0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7598B"/>
  </w:style>
  <w:style w:type="paragraph" w:styleId="a5">
    <w:name w:val="Balloon Text"/>
    <w:basedOn w:val="a"/>
    <w:link w:val="Char1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Char1">
    <w:name w:val="نص في بالون Char"/>
    <w:link w:val="a5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228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62756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B2279"/>
    <w:rPr>
      <w:color w:val="808080"/>
    </w:rPr>
  </w:style>
  <w:style w:type="paragraph" w:styleId="a9">
    <w:name w:val="caption"/>
    <w:basedOn w:val="a"/>
    <w:next w:val="a"/>
    <w:uiPriority w:val="35"/>
    <w:unhideWhenUsed/>
    <w:qFormat/>
    <w:rsid w:val="00C570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7598B"/>
  </w:style>
  <w:style w:type="paragraph" w:styleId="a4">
    <w:name w:val="footer"/>
    <w:basedOn w:val="a"/>
    <w:link w:val="Char0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7598B"/>
  </w:style>
  <w:style w:type="paragraph" w:styleId="a5">
    <w:name w:val="Balloon Text"/>
    <w:basedOn w:val="a"/>
    <w:link w:val="Char1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Char1">
    <w:name w:val="نص في بالون Char"/>
    <w:link w:val="a5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228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62756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B2279"/>
    <w:rPr>
      <w:color w:val="808080"/>
    </w:rPr>
  </w:style>
  <w:style w:type="paragraph" w:styleId="a9">
    <w:name w:val="caption"/>
    <w:basedOn w:val="a"/>
    <w:next w:val="a"/>
    <w:uiPriority w:val="35"/>
    <w:unhideWhenUsed/>
    <w:qFormat/>
    <w:rsid w:val="00C570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4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5320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</w:divsChild>
    </w:div>
    <w:div w:id="1109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  <w:div w:id="14868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6" w:color="CCCCCC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11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openxmlformats.org/officeDocument/2006/relationships/control" Target="activeX/activeX10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image" Target="media/image10.jpeg"/><Relationship Id="rId33" Type="http://schemas.openxmlformats.org/officeDocument/2006/relationships/image" Target="media/image16.w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control" Target="activeX/activeX11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control" Target="activeX/activeX8.xml"/><Relationship Id="rId36" Type="http://schemas.openxmlformats.org/officeDocument/2006/relationships/image" Target="media/image18.wmf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control" Target="activeX/activeX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2;&#1513;&#1514;&#1502;&#1513;\Downloads\&#1491;&#1507;%20&#1500;&#1493;&#1490;&#1493;%20&#1506;&#1501;%20&#1500;&#1493;&#1490;&#1493;%20&#1489;&#1512;&#1511;&#1506;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E300B-304C-46FD-8C03-609446F1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עם לוגו ברקע</Template>
  <TotalTime>1</TotalTime>
  <Pages>3</Pages>
  <Words>236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User</cp:lastModifiedBy>
  <cp:revision>2</cp:revision>
  <cp:lastPrinted>2020-03-12T08:55:00Z</cp:lastPrinted>
  <dcterms:created xsi:type="dcterms:W3CDTF">2020-05-07T04:59:00Z</dcterms:created>
  <dcterms:modified xsi:type="dcterms:W3CDTF">2020-05-07T04:59:00Z</dcterms:modified>
</cp:coreProperties>
</file>