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C8" w:rsidRPr="00E167C8" w:rsidRDefault="00BF3CE0" w:rsidP="00683970">
      <w:pPr>
        <w:tabs>
          <w:tab w:val="left" w:pos="645"/>
          <w:tab w:val="center" w:pos="5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C1DD686" wp14:editId="1FBBC6AC">
            <wp:simplePos x="0" y="0"/>
            <wp:positionH relativeFrom="column">
              <wp:posOffset>350520</wp:posOffset>
            </wp:positionH>
            <wp:positionV relativeFrom="paragraph">
              <wp:posOffset>-5715</wp:posOffset>
            </wp:positionV>
            <wp:extent cx="6634480" cy="8187055"/>
            <wp:effectExtent l="0" t="0" r="0" b="4445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7" t="15519" r="30395" b="6539"/>
                    <a:stretch/>
                  </pic:blipFill>
                  <pic:spPr bwMode="auto">
                    <a:xfrm>
                      <a:off x="0" y="0"/>
                      <a:ext cx="6634480" cy="818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67C8">
        <w:rPr>
          <w:rFonts w:ascii="Times New Roman" w:eastAsia="Times New Roman" w:hAnsi="Times New Roman" w:cs="Times New Roman"/>
          <w:b/>
          <w:bCs/>
          <w:sz w:val="40"/>
          <w:szCs w:val="40"/>
          <w:rtl/>
          <w:lang w:bidi="ar-SA"/>
        </w:rPr>
        <w:tab/>
      </w:r>
    </w:p>
    <w:sectPr w:rsidR="00E167C8" w:rsidRPr="00E167C8" w:rsidSect="00B228A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040" w:right="1700" w:bottom="1440" w:left="0" w:header="142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6AA" w:rsidRDefault="003876AA" w:rsidP="0097598B">
      <w:pPr>
        <w:spacing w:after="0" w:line="240" w:lineRule="auto"/>
      </w:pPr>
      <w:r>
        <w:separator/>
      </w:r>
    </w:p>
  </w:endnote>
  <w:endnote w:type="continuationSeparator" w:id="0">
    <w:p w:rsidR="003876AA" w:rsidRDefault="003876AA" w:rsidP="0097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F30" w:rsidRDefault="00FC44D2" w:rsidP="007F7F30">
    <w:pPr>
      <w:pStyle w:val="a4"/>
      <w:ind w:hanging="1800"/>
    </w:pPr>
    <w:r>
      <w:rPr>
        <w:noProof/>
      </w:rPr>
      <w:drawing>
        <wp:inline distT="0" distB="0" distL="0" distR="0" wp14:anchorId="7B299010" wp14:editId="0488AC34">
          <wp:extent cx="7543800" cy="962025"/>
          <wp:effectExtent l="0" t="0" r="0" b="9525"/>
          <wp:docPr id="2" name="תמונה 2" descr="דף לוגו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 descr="דף לוגו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6AA" w:rsidRDefault="003876AA" w:rsidP="0097598B">
      <w:pPr>
        <w:spacing w:after="0" w:line="240" w:lineRule="auto"/>
      </w:pPr>
      <w:r>
        <w:separator/>
      </w:r>
    </w:p>
  </w:footnote>
  <w:footnote w:type="continuationSeparator" w:id="0">
    <w:p w:rsidR="003876AA" w:rsidRDefault="003876AA" w:rsidP="00975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956" w:rsidRDefault="00A7384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6" o:spid="_x0000_s2051" type="#_x0000_t75" style="position:absolute;left:0;text-align:left;margin-left:0;margin-top:0;width:283.45pt;height:283.45pt;z-index:-251656192;mso-position-horizontal:center;mso-position-horizontal-relative:margin;mso-position-vertical:center;mso-position-vertical-relative:margin" o:allowincell="f">
          <v:imagedata r:id="rId1" o:title="logo silv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98B" w:rsidRDefault="00A7384A" w:rsidP="0097598B">
    <w:pPr>
      <w:pStyle w:val="a3"/>
      <w:ind w:hanging="175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7" o:spid="_x0000_s2050" type="#_x0000_t75" style="position:absolute;left:0;text-align:left;margin-left:112.95pt;margin-top:139.65pt;width:343.85pt;height:343.85pt;z-index:-251655168;mso-position-horizontal-relative:margin;mso-position-vertical-relative:margin" o:allowincell="f">
          <v:imagedata r:id="rId1" o:title="logo silver-01"/>
          <w10:wrap anchorx="margin" anchory="margin"/>
        </v:shape>
      </w:pict>
    </w:r>
    <w:r w:rsidR="00FC44D2">
      <w:rPr>
        <w:noProof/>
      </w:rPr>
      <w:drawing>
        <wp:inline distT="0" distB="0" distL="0" distR="0" wp14:anchorId="376EF13F" wp14:editId="3629C2F9">
          <wp:extent cx="7553325" cy="1371600"/>
          <wp:effectExtent l="0" t="0" r="9525" b="0"/>
          <wp:docPr id="1" name="תמונה 0" descr="logo pap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logo paper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157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956" w:rsidRDefault="00A7384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5" o:spid="_x0000_s2049" type="#_x0000_t75" style="position:absolute;left:0;text-align:left;margin-left:0;margin-top:0;width:283.45pt;height:283.45pt;z-index:-251657216;mso-position-horizontal:center;mso-position-horizontal-relative:margin;mso-position-vertical:center;mso-position-vertical-relative:margin" o:allowincell="f">
          <v:imagedata r:id="rId1" o:title="logo silve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F6DCA"/>
    <w:multiLevelType w:val="hybridMultilevel"/>
    <w:tmpl w:val="B29A7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C752C"/>
    <w:multiLevelType w:val="hybridMultilevel"/>
    <w:tmpl w:val="904296BE"/>
    <w:lvl w:ilvl="0" w:tplc="174C1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496BF3"/>
    <w:multiLevelType w:val="hybridMultilevel"/>
    <w:tmpl w:val="55D0744C"/>
    <w:lvl w:ilvl="0" w:tplc="174C10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A810660"/>
    <w:multiLevelType w:val="hybridMultilevel"/>
    <w:tmpl w:val="FB4C53B6"/>
    <w:lvl w:ilvl="0" w:tplc="56B4CD20">
      <w:start w:val="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10"/>
    <w:rsid w:val="0000166D"/>
    <w:rsid w:val="00036CCD"/>
    <w:rsid w:val="00040CD3"/>
    <w:rsid w:val="00076EBD"/>
    <w:rsid w:val="000C3210"/>
    <w:rsid w:val="000C6CF7"/>
    <w:rsid w:val="000D4246"/>
    <w:rsid w:val="0010203C"/>
    <w:rsid w:val="00104FBE"/>
    <w:rsid w:val="00134789"/>
    <w:rsid w:val="001A0E3D"/>
    <w:rsid w:val="001B2279"/>
    <w:rsid w:val="001B4C5C"/>
    <w:rsid w:val="001E676D"/>
    <w:rsid w:val="0023540B"/>
    <w:rsid w:val="00253807"/>
    <w:rsid w:val="00275E16"/>
    <w:rsid w:val="002773A9"/>
    <w:rsid w:val="002B4DC5"/>
    <w:rsid w:val="002C7845"/>
    <w:rsid w:val="002E3884"/>
    <w:rsid w:val="00333B0B"/>
    <w:rsid w:val="00345DF9"/>
    <w:rsid w:val="003659DE"/>
    <w:rsid w:val="003876AA"/>
    <w:rsid w:val="00397D30"/>
    <w:rsid w:val="003B2FF3"/>
    <w:rsid w:val="003C593B"/>
    <w:rsid w:val="003F3CFD"/>
    <w:rsid w:val="00405014"/>
    <w:rsid w:val="0044352D"/>
    <w:rsid w:val="00470307"/>
    <w:rsid w:val="00470C71"/>
    <w:rsid w:val="00475795"/>
    <w:rsid w:val="004C74CD"/>
    <w:rsid w:val="004E3267"/>
    <w:rsid w:val="004E5FCD"/>
    <w:rsid w:val="004F153A"/>
    <w:rsid w:val="00500735"/>
    <w:rsid w:val="005044BC"/>
    <w:rsid w:val="00506D61"/>
    <w:rsid w:val="00525956"/>
    <w:rsid w:val="00527312"/>
    <w:rsid w:val="005438A7"/>
    <w:rsid w:val="00554D95"/>
    <w:rsid w:val="005A126C"/>
    <w:rsid w:val="005B349A"/>
    <w:rsid w:val="005F6647"/>
    <w:rsid w:val="006446E6"/>
    <w:rsid w:val="00675049"/>
    <w:rsid w:val="00683970"/>
    <w:rsid w:val="00696346"/>
    <w:rsid w:val="006B7B52"/>
    <w:rsid w:val="006F2558"/>
    <w:rsid w:val="006F4149"/>
    <w:rsid w:val="00711AFB"/>
    <w:rsid w:val="00760458"/>
    <w:rsid w:val="00761965"/>
    <w:rsid w:val="00765A46"/>
    <w:rsid w:val="00766226"/>
    <w:rsid w:val="007C538E"/>
    <w:rsid w:val="007C5AA5"/>
    <w:rsid w:val="007C5C18"/>
    <w:rsid w:val="007F0202"/>
    <w:rsid w:val="007F7F30"/>
    <w:rsid w:val="008074C5"/>
    <w:rsid w:val="0082053C"/>
    <w:rsid w:val="00865EC4"/>
    <w:rsid w:val="00874580"/>
    <w:rsid w:val="008748AC"/>
    <w:rsid w:val="00890819"/>
    <w:rsid w:val="00897642"/>
    <w:rsid w:val="008B467F"/>
    <w:rsid w:val="008C2C1B"/>
    <w:rsid w:val="008F1785"/>
    <w:rsid w:val="00947299"/>
    <w:rsid w:val="00966E48"/>
    <w:rsid w:val="0097598B"/>
    <w:rsid w:val="009C1EF5"/>
    <w:rsid w:val="009E53B6"/>
    <w:rsid w:val="009F0278"/>
    <w:rsid w:val="009F410A"/>
    <w:rsid w:val="00A25DDE"/>
    <w:rsid w:val="00A323D0"/>
    <w:rsid w:val="00A35BED"/>
    <w:rsid w:val="00A51534"/>
    <w:rsid w:val="00A5267F"/>
    <w:rsid w:val="00A67066"/>
    <w:rsid w:val="00A713B6"/>
    <w:rsid w:val="00A941AD"/>
    <w:rsid w:val="00AB5988"/>
    <w:rsid w:val="00AC2B44"/>
    <w:rsid w:val="00B12050"/>
    <w:rsid w:val="00B228AB"/>
    <w:rsid w:val="00B2589A"/>
    <w:rsid w:val="00B710DB"/>
    <w:rsid w:val="00BA066B"/>
    <w:rsid w:val="00BA5D2C"/>
    <w:rsid w:val="00BB3D49"/>
    <w:rsid w:val="00BC312C"/>
    <w:rsid w:val="00BC47E5"/>
    <w:rsid w:val="00BF3CE0"/>
    <w:rsid w:val="00C05D2F"/>
    <w:rsid w:val="00C26453"/>
    <w:rsid w:val="00C570B4"/>
    <w:rsid w:val="00C60266"/>
    <w:rsid w:val="00C62756"/>
    <w:rsid w:val="00CA2003"/>
    <w:rsid w:val="00CB70F4"/>
    <w:rsid w:val="00CC466C"/>
    <w:rsid w:val="00CC4C20"/>
    <w:rsid w:val="00CD6FBD"/>
    <w:rsid w:val="00D143F5"/>
    <w:rsid w:val="00DA6915"/>
    <w:rsid w:val="00DE1F1D"/>
    <w:rsid w:val="00DE2900"/>
    <w:rsid w:val="00DE40D1"/>
    <w:rsid w:val="00DF06B8"/>
    <w:rsid w:val="00E11B8A"/>
    <w:rsid w:val="00E167C8"/>
    <w:rsid w:val="00E31334"/>
    <w:rsid w:val="00E74388"/>
    <w:rsid w:val="00EA12FE"/>
    <w:rsid w:val="00EC5C8B"/>
    <w:rsid w:val="00F2756E"/>
    <w:rsid w:val="00F841AE"/>
    <w:rsid w:val="00FC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A4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7598B"/>
  </w:style>
  <w:style w:type="paragraph" w:styleId="a4">
    <w:name w:val="footer"/>
    <w:basedOn w:val="a"/>
    <w:link w:val="Char0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7598B"/>
  </w:style>
  <w:style w:type="paragraph" w:styleId="a5">
    <w:name w:val="Balloon Text"/>
    <w:basedOn w:val="a"/>
    <w:link w:val="Char1"/>
    <w:uiPriority w:val="99"/>
    <w:semiHidden/>
    <w:unhideWhenUsed/>
    <w:rsid w:val="0097598B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Char1">
    <w:name w:val="نص في بالون Char"/>
    <w:link w:val="a5"/>
    <w:uiPriority w:val="99"/>
    <w:semiHidden/>
    <w:rsid w:val="009759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228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62756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1B2279"/>
    <w:rPr>
      <w:color w:val="808080"/>
    </w:rPr>
  </w:style>
  <w:style w:type="paragraph" w:styleId="a9">
    <w:name w:val="caption"/>
    <w:basedOn w:val="a"/>
    <w:next w:val="a"/>
    <w:uiPriority w:val="35"/>
    <w:unhideWhenUsed/>
    <w:qFormat/>
    <w:rsid w:val="00C570B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A4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7598B"/>
  </w:style>
  <w:style w:type="paragraph" w:styleId="a4">
    <w:name w:val="footer"/>
    <w:basedOn w:val="a"/>
    <w:link w:val="Char0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7598B"/>
  </w:style>
  <w:style w:type="paragraph" w:styleId="a5">
    <w:name w:val="Balloon Text"/>
    <w:basedOn w:val="a"/>
    <w:link w:val="Char1"/>
    <w:uiPriority w:val="99"/>
    <w:semiHidden/>
    <w:unhideWhenUsed/>
    <w:rsid w:val="0097598B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Char1">
    <w:name w:val="نص في بالون Char"/>
    <w:link w:val="a5"/>
    <w:uiPriority w:val="99"/>
    <w:semiHidden/>
    <w:rsid w:val="009759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228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62756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1B2279"/>
    <w:rPr>
      <w:color w:val="808080"/>
    </w:rPr>
  </w:style>
  <w:style w:type="paragraph" w:styleId="a9">
    <w:name w:val="caption"/>
    <w:basedOn w:val="a"/>
    <w:next w:val="a"/>
    <w:uiPriority w:val="35"/>
    <w:unhideWhenUsed/>
    <w:qFormat/>
    <w:rsid w:val="00C570B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5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</w:div>
          </w:divsChild>
        </w:div>
        <w:div w:id="2970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7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</w:div>
          </w:divsChild>
        </w:div>
        <w:div w:id="6709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  <w:divsChild>
                <w:div w:id="28393101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7214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6409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9012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  <w:divsChild>
                <w:div w:id="118201165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852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2975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0543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</w:div>
          </w:divsChild>
        </w:div>
        <w:div w:id="5320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</w:div>
          </w:divsChild>
        </w:div>
      </w:divsChild>
    </w:div>
    <w:div w:id="11095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</w:div>
          </w:divsChild>
        </w:div>
        <w:div w:id="14868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0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02;&#1513;&#1514;&#1502;&#1513;\Downloads\&#1491;&#1507;%20&#1500;&#1493;&#1490;&#1493;%20&#1506;&#1501;%20&#1500;&#1493;&#1490;&#1493;%20&#1489;&#1512;&#1511;&#1506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AF383-6DC0-4A17-88CA-7E1523CF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עם לוגו ברקע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משתמש</dc:creator>
  <cp:lastModifiedBy>User</cp:lastModifiedBy>
  <cp:revision>2</cp:revision>
  <cp:lastPrinted>2020-03-12T08:55:00Z</cp:lastPrinted>
  <dcterms:created xsi:type="dcterms:W3CDTF">2020-05-07T05:52:00Z</dcterms:created>
  <dcterms:modified xsi:type="dcterms:W3CDTF">2020-05-07T05:52:00Z</dcterms:modified>
</cp:coreProperties>
</file>