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C36" w:rsidRPr="008E0C36" w:rsidRDefault="008E0C36" w:rsidP="008E0C36">
      <w:pPr>
        <w:jc w:val="center"/>
        <w:rPr>
          <w:rFonts w:asciiTheme="minorHAnsi" w:eastAsiaTheme="minorHAnsi" w:hAnsiTheme="minorHAnsi" w:cstheme="minorBidi"/>
          <w:sz w:val="32"/>
          <w:szCs w:val="32"/>
          <w:rtl/>
          <w:lang w:bidi="ar-SA"/>
        </w:rPr>
      </w:pPr>
      <w:proofErr w:type="gramStart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>تصنيف</w:t>
      </w:r>
      <w:proofErr w:type="gramEnd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 الكائنات الحية</w:t>
      </w:r>
    </w:p>
    <w:p w:rsidR="008E0C36" w:rsidRPr="008E0C36" w:rsidRDefault="008E0C36" w:rsidP="008E0C36">
      <w:pPr>
        <w:rPr>
          <w:rFonts w:asciiTheme="minorHAnsi" w:eastAsiaTheme="minorHAnsi" w:hAnsiTheme="minorHAnsi" w:cstheme="minorBidi"/>
          <w:sz w:val="32"/>
          <w:szCs w:val="32"/>
          <w:rtl/>
          <w:lang w:bidi="ar-SA"/>
        </w:rPr>
      </w:pPr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أكتب تحت كل صورة </w:t>
      </w:r>
      <w:proofErr w:type="gramStart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>اسم</w:t>
      </w:r>
      <w:proofErr w:type="gramEnd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 الفئة التي ينتمي لها الحيوان:</w:t>
      </w:r>
    </w:p>
    <w:p w:rsidR="008E0C36" w:rsidRPr="008E0C36" w:rsidRDefault="008E0C36" w:rsidP="008E0C36">
      <w:pPr>
        <w:rPr>
          <w:rFonts w:asciiTheme="minorHAnsi" w:eastAsiaTheme="minorHAnsi" w:hAnsiTheme="minorHAnsi" w:cstheme="minorBidi"/>
          <w:sz w:val="32"/>
          <w:szCs w:val="32"/>
          <w:rtl/>
          <w:lang w:bidi="ar-SA"/>
        </w:rPr>
      </w:pPr>
      <w:r w:rsidRPr="008E0C36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AAAFF39" wp14:editId="0D0E2958">
            <wp:extent cx="5274310" cy="4867138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36" w:rsidRPr="008E0C36" w:rsidRDefault="008E0C36" w:rsidP="008E0C36">
      <w:pPr>
        <w:rPr>
          <w:rFonts w:asciiTheme="minorHAnsi" w:eastAsiaTheme="minorHAnsi" w:hAnsiTheme="minorHAnsi" w:cstheme="minorBidi"/>
          <w:sz w:val="32"/>
          <w:szCs w:val="32"/>
          <w:rtl/>
          <w:lang w:bidi="ar-SA"/>
        </w:rPr>
      </w:pPr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ما </w:t>
      </w:r>
      <w:proofErr w:type="gramStart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>هي</w:t>
      </w:r>
      <w:proofErr w:type="gramEnd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 الفئات التي وجدتها؟ _______________________________</w:t>
      </w:r>
    </w:p>
    <w:p w:rsidR="008E0C36" w:rsidRDefault="008E0C36" w:rsidP="008E0C36">
      <w:pPr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</w:pPr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أي </w:t>
      </w:r>
      <w:proofErr w:type="gramStart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>فئات</w:t>
      </w:r>
      <w:proofErr w:type="gramEnd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 أخرى ناقصة من قائمة الكائنات الحية؟ سجّلها وأعطِ مثالًا </w:t>
      </w:r>
      <w:proofErr w:type="gramStart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>واحدًا</w:t>
      </w:r>
      <w:proofErr w:type="gramEnd"/>
      <w:r w:rsidRPr="008E0C36"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  <w:t xml:space="preserve"> لكل فئة: ________________________________________________________________________________________________________________________________________________________________________________________</w:t>
      </w:r>
    </w:p>
    <w:p w:rsidR="008E0C36" w:rsidRDefault="008E0C36" w:rsidP="008E0C36">
      <w:pPr>
        <w:rPr>
          <w:rFonts w:asciiTheme="minorHAnsi" w:eastAsiaTheme="minorHAnsi" w:hAnsiTheme="minorHAnsi" w:cstheme="minorBidi" w:hint="cs"/>
          <w:sz w:val="32"/>
          <w:szCs w:val="32"/>
          <w:rtl/>
          <w:lang w:bidi="ar-SA"/>
        </w:rPr>
      </w:pPr>
    </w:p>
    <w:p w:rsidR="008E0C36" w:rsidRPr="008E0C36" w:rsidRDefault="008E0C36" w:rsidP="008E0C36">
      <w:pPr>
        <w:spacing w:after="0" w:line="240" w:lineRule="auto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r w:rsidRPr="008E0C36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SA"/>
        </w:rPr>
        <w:lastRenderedPageBreak/>
        <w:t>أكمل :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المشترك بين الرخويات: ______________________________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أكبر فئة: ______________________________________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مميزات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الحشرات: _____________________________</w:t>
      </w:r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مميزات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البرمائيات: _________________________________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مميزات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الثدييات: _________________________________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مميزات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الزواحف: _________________________________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مميزات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الرخويات: _________________________________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مميزات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الطيور: ___________________________________</w:t>
      </w:r>
    </w:p>
    <w:p w:rsidR="008E0C36" w:rsidRPr="008E0C36" w:rsidRDefault="008E0C36" w:rsidP="008E0C36">
      <w:pPr>
        <w:pStyle w:val="aa"/>
        <w:numPr>
          <w:ilvl w:val="0"/>
          <w:numId w:val="14"/>
        </w:numPr>
        <w:spacing w:after="0" w:line="240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مميزات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الأسماك: _________________________________</w:t>
      </w:r>
    </w:p>
    <w:p w:rsidR="008E0C36" w:rsidRPr="008E0C36" w:rsidRDefault="008E0C36" w:rsidP="008E0C36">
      <w:pPr>
        <w:pStyle w:val="aa"/>
        <w:spacing w:after="0" w:line="240" w:lineRule="auto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 xml:space="preserve"> 10.</w:t>
      </w:r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الفقاري</w:t>
      </w:r>
      <w:proofErr w:type="gramStart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ات ه</w:t>
      </w:r>
      <w:proofErr w:type="gramEnd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ي : ____________________________________</w:t>
      </w:r>
    </w:p>
    <w:p w:rsidR="008E0C36" w:rsidRPr="008E0C36" w:rsidRDefault="008E0C36" w:rsidP="008E0C36">
      <w:pPr>
        <w:pStyle w:val="aa"/>
        <w:spacing w:after="0" w:line="240" w:lineRule="auto"/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11 .</w:t>
      </w:r>
      <w:bookmarkStart w:id="0" w:name="_GoBack"/>
      <w:bookmarkEnd w:id="0"/>
      <w:r w:rsidRPr="008E0C36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SA"/>
        </w:rPr>
        <w:t>اللافقاريات هي : ___________________________________</w:t>
      </w:r>
    </w:p>
    <w:p w:rsidR="008E0C36" w:rsidRDefault="008E0C36" w:rsidP="008E0C36">
      <w:pPr>
        <w:jc w:val="center"/>
        <w:rPr>
          <w:rFonts w:ascii="Traditional Arabic" w:hAnsi="Traditional Arabic" w:hint="cs"/>
          <w:sz w:val="32"/>
          <w:szCs w:val="32"/>
          <w:rtl/>
        </w:rPr>
      </w:pPr>
    </w:p>
    <w:p w:rsidR="008E0C36" w:rsidRPr="008E0C36" w:rsidRDefault="008E0C36" w:rsidP="008E0C36">
      <w:pPr>
        <w:rPr>
          <w:rFonts w:asciiTheme="minorHAnsi" w:eastAsiaTheme="minorHAnsi" w:hAnsiTheme="minorHAnsi" w:cstheme="minorBidi"/>
          <w:sz w:val="32"/>
          <w:szCs w:val="32"/>
          <w:lang w:bidi="ar-SA"/>
        </w:rPr>
      </w:pPr>
    </w:p>
    <w:p w:rsidR="00566668" w:rsidRPr="00C071A1" w:rsidRDefault="008E0C36" w:rsidP="008E0C36">
      <w:pPr>
        <w:jc w:val="center"/>
        <w:rPr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8554085</wp:posOffset>
                </wp:positionV>
                <wp:extent cx="5029200" cy="1257300"/>
                <wp:effectExtent l="13970" t="10795" r="5080" b="8255"/>
                <wp:wrapNone/>
                <wp:docPr id="4" name="קבוצה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257300"/>
                          <a:chOff x="720" y="14210"/>
                          <a:chExt cx="7920" cy="1980"/>
                        </a:xfrm>
                      </wpg:grpSpPr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4210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C36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عنكبوت، نمل</w:t>
                              </w:r>
                            </w:p>
                            <w:p w:rsidR="008E0C36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نحلة،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فراشة</w:t>
                              </w:r>
                              <w:proofErr w:type="gramEnd"/>
                            </w:p>
                            <w:p w:rsidR="008E0C36" w:rsidRPr="0057074D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قمل، أم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علي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210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C36" w:rsidRPr="0057074D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ديك، زرافة، نعامة، نسر،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 صوص، غراب.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4210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C36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تمساح،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أفعى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  <w:p w:rsidR="008E0C36" w:rsidRPr="0057074D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ديك،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سحلية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، سلحفاة.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4210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C36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كلب، غنمة</w:t>
                              </w:r>
                            </w:p>
                            <w:p w:rsidR="008E0C36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حصان،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فراشة</w:t>
                              </w:r>
                              <w:proofErr w:type="gramEnd"/>
                            </w:p>
                            <w:p w:rsidR="008E0C36" w:rsidRPr="0057074D" w:rsidRDefault="008E0C36" w:rsidP="00EB51E7">
                              <w:pP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 xml:space="preserve">دجاجة،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SA"/>
                                </w:rPr>
                                <w:t>قط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4" o:spid="_x0000_s1026" style="position:absolute;left:0;text-align:left;margin-left:71.45pt;margin-top:673.55pt;width:396pt;height:99pt;z-index:251658240" coordorigin="720,14210" coordsize="79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660;top:14210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8E0C36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عنكبوت، نمل</w:t>
                        </w:r>
                      </w:p>
                      <w:p w:rsidR="008E0C36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نحلة،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فراشة</w:t>
                        </w:r>
                        <w:proofErr w:type="gramEnd"/>
                      </w:p>
                      <w:p w:rsidR="008E0C36" w:rsidRPr="0057074D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قمل، أم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علي</w:t>
                        </w:r>
                        <w:proofErr w:type="gramEnd"/>
                      </w:p>
                    </w:txbxContent>
                  </v:textbox>
                </v:shape>
                <v:shape id="Text Box 4" o:spid="_x0000_s1028" type="#_x0000_t202" style="position:absolute;left:720;top:14210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8E0C36" w:rsidRPr="0057074D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ديك، زرافة، نعامة، نسر،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 صوص، غراب.</w:t>
                        </w:r>
                      </w:p>
                    </w:txbxContent>
                  </v:textbox>
                </v:shape>
                <v:shape id="Text Box 5" o:spid="_x0000_s1029" type="#_x0000_t202" style="position:absolute;left:2700;top:14210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8E0C36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تمساح،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أفعى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 </w:t>
                        </w:r>
                      </w:p>
                      <w:p w:rsidR="008E0C36" w:rsidRPr="0057074D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ديك،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سحلية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، سلحفاة.</w:t>
                        </w:r>
                      </w:p>
                    </w:txbxContent>
                  </v:textbox>
                </v:shape>
                <v:shape id="Text Box 6" o:spid="_x0000_s1030" type="#_x0000_t202" style="position:absolute;left:4680;top:14210;width:19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8E0C36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كلب، غنمة</w:t>
                        </w:r>
                      </w:p>
                      <w:p w:rsidR="008E0C36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حصان،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فراشة</w:t>
                        </w:r>
                        <w:proofErr w:type="gramEnd"/>
                      </w:p>
                      <w:p w:rsidR="008E0C36" w:rsidRPr="0057074D" w:rsidRDefault="008E0C36" w:rsidP="00EB51E7">
                        <w:pP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 xml:space="preserve">دجاجة،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SA"/>
                          </w:rPr>
                          <w:t>قط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ED1747">
        <w:rPr>
          <w:rFonts w:hint="cs"/>
          <w:sz w:val="28"/>
          <w:szCs w:val="28"/>
          <w:rtl/>
        </w:rPr>
        <w:t xml:space="preserve">        </w:t>
      </w:r>
    </w:p>
    <w:sectPr w:rsidR="00566668" w:rsidRPr="00C071A1" w:rsidSect="00392EF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080" w:bottom="1440" w:left="1080" w:header="142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822" w:rsidRDefault="00B66822" w:rsidP="0097598B">
      <w:pPr>
        <w:spacing w:after="0" w:line="240" w:lineRule="auto"/>
      </w:pPr>
      <w:r>
        <w:separator/>
      </w:r>
    </w:p>
  </w:endnote>
  <w:endnote w:type="continuationSeparator" w:id="0">
    <w:p w:rsidR="00B66822" w:rsidRDefault="00B66822" w:rsidP="0097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F30" w:rsidRDefault="00FC44D2" w:rsidP="007F7F30">
    <w:pPr>
      <w:pStyle w:val="a5"/>
      <w:ind w:hanging="1800"/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-796290</wp:posOffset>
          </wp:positionV>
          <wp:extent cx="7543800" cy="962025"/>
          <wp:effectExtent l="0" t="0" r="0" b="9525"/>
          <wp:wrapSquare wrapText="bothSides"/>
          <wp:docPr id="8" name="תמונה 8" descr="דף לוגו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דף לוגו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822" w:rsidRDefault="00B66822" w:rsidP="0097598B">
      <w:pPr>
        <w:spacing w:after="0" w:line="240" w:lineRule="auto"/>
      </w:pPr>
      <w:r>
        <w:separator/>
      </w:r>
    </w:p>
  </w:footnote>
  <w:footnote w:type="continuationSeparator" w:id="0">
    <w:p w:rsidR="00B66822" w:rsidRDefault="00B66822" w:rsidP="00975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B6682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6" o:spid="_x0000_s2063" type="#_x0000_t75" style="position:absolute;left:0;text-align:left;margin-left:0;margin-top:0;width:283.45pt;height:283.45pt;z-index:-251658752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98B" w:rsidRDefault="00B66822" w:rsidP="0097598B">
    <w:pPr>
      <w:pStyle w:val="a3"/>
      <w:ind w:hanging="175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7" o:spid="_x0000_s2064" type="#_x0000_t75" style="position:absolute;left:0;text-align:left;margin-left:112.95pt;margin-top:139.65pt;width:343.85pt;height:343.85pt;z-index:-251657728;mso-position-horizontal-relative:margin;mso-position-vertical-relative:margin" o:allowincell="f">
          <v:imagedata r:id="rId1" o:title="logo silver-01"/>
          <w10:wrap anchorx="margin" anchory="margin"/>
        </v:shape>
      </w:pict>
    </w:r>
    <w:r w:rsidR="00FC44D2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-4445</wp:posOffset>
          </wp:positionV>
          <wp:extent cx="7553325" cy="1371600"/>
          <wp:effectExtent l="0" t="0" r="9525" b="0"/>
          <wp:wrapSquare wrapText="bothSides"/>
          <wp:docPr id="7" name="תמונה 0" descr="logo pap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logo paper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15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956" w:rsidRDefault="00B6682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961625" o:spid="_x0000_s2062" type="#_x0000_t75" style="position:absolute;left:0;text-align:left;margin-left:0;margin-top:0;width:283.45pt;height:283.45pt;z-index:-251659776;mso-position-horizontal:center;mso-position-horizontal-relative:margin;mso-position-vertical:center;mso-position-vertical-relative:margin" o:allowincell="f">
          <v:imagedata r:id="rId1" o:title="logo silve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64228"/>
    <w:multiLevelType w:val="hybridMultilevel"/>
    <w:tmpl w:val="6D665D1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352D2"/>
    <w:multiLevelType w:val="hybridMultilevel"/>
    <w:tmpl w:val="224ADA5C"/>
    <w:lvl w:ilvl="0" w:tplc="F71A5E2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473D9"/>
    <w:multiLevelType w:val="hybridMultilevel"/>
    <w:tmpl w:val="E6A6F278"/>
    <w:lvl w:ilvl="0" w:tplc="6798A2AA">
      <w:start w:val="1"/>
      <w:numFmt w:val="decimal"/>
      <w:lvlText w:val="%1-"/>
      <w:lvlJc w:val="left"/>
      <w:pPr>
        <w:ind w:left="36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E86F4E"/>
    <w:multiLevelType w:val="hybridMultilevel"/>
    <w:tmpl w:val="758E409E"/>
    <w:lvl w:ilvl="0" w:tplc="EAC078E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10660"/>
    <w:multiLevelType w:val="hybridMultilevel"/>
    <w:tmpl w:val="FB4C53B6"/>
    <w:lvl w:ilvl="0" w:tplc="56B4CD20">
      <w:start w:val="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8760072"/>
    <w:multiLevelType w:val="hybridMultilevel"/>
    <w:tmpl w:val="D0283C24"/>
    <w:lvl w:ilvl="0" w:tplc="4DE83A1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B7AC5"/>
    <w:multiLevelType w:val="hybridMultilevel"/>
    <w:tmpl w:val="6EA4F0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AB4323"/>
    <w:multiLevelType w:val="hybridMultilevel"/>
    <w:tmpl w:val="1CD47AE0"/>
    <w:lvl w:ilvl="0" w:tplc="7BAACFDE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67638"/>
    <w:multiLevelType w:val="hybridMultilevel"/>
    <w:tmpl w:val="05D4E7C4"/>
    <w:lvl w:ilvl="0" w:tplc="FC9ED0D8">
      <w:start w:val="1"/>
      <w:numFmt w:val="hebrew1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BB0D19"/>
    <w:multiLevelType w:val="hybridMultilevel"/>
    <w:tmpl w:val="09C41C3A"/>
    <w:lvl w:ilvl="0" w:tplc="E796006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0A3E88"/>
    <w:multiLevelType w:val="hybridMultilevel"/>
    <w:tmpl w:val="28F820FC"/>
    <w:lvl w:ilvl="0" w:tplc="414424DA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A75AD8"/>
    <w:multiLevelType w:val="hybridMultilevel"/>
    <w:tmpl w:val="B202778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29076A"/>
    <w:multiLevelType w:val="hybridMultilevel"/>
    <w:tmpl w:val="44A84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094669"/>
    <w:multiLevelType w:val="hybridMultilevel"/>
    <w:tmpl w:val="9D22B61E"/>
    <w:lvl w:ilvl="0" w:tplc="9D7AC04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C6637E"/>
    <w:multiLevelType w:val="hybridMultilevel"/>
    <w:tmpl w:val="AB6E1618"/>
    <w:lvl w:ilvl="0" w:tplc="16B68A9A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5"/>
  </w:num>
  <w:num w:numId="5">
    <w:abstractNumId w:val="10"/>
  </w:num>
  <w:num w:numId="6">
    <w:abstractNumId w:val="1"/>
  </w:num>
  <w:num w:numId="7">
    <w:abstractNumId w:val="13"/>
  </w:num>
  <w:num w:numId="8">
    <w:abstractNumId w:val="8"/>
  </w:num>
  <w:num w:numId="9">
    <w:abstractNumId w:val="7"/>
  </w:num>
  <w:num w:numId="10">
    <w:abstractNumId w:val="9"/>
  </w:num>
  <w:num w:numId="11">
    <w:abstractNumId w:val="6"/>
  </w:num>
  <w:num w:numId="12">
    <w:abstractNumId w:val="11"/>
  </w:num>
  <w:num w:numId="13">
    <w:abstractNumId w:val="0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10"/>
    <w:rsid w:val="0002311B"/>
    <w:rsid w:val="0002593E"/>
    <w:rsid w:val="00055C91"/>
    <w:rsid w:val="00055FF2"/>
    <w:rsid w:val="000C3210"/>
    <w:rsid w:val="000C6285"/>
    <w:rsid w:val="000C6CF7"/>
    <w:rsid w:val="000D4246"/>
    <w:rsid w:val="000F7EC8"/>
    <w:rsid w:val="0010203C"/>
    <w:rsid w:val="00127066"/>
    <w:rsid w:val="00134789"/>
    <w:rsid w:val="001375FD"/>
    <w:rsid w:val="00145FA4"/>
    <w:rsid w:val="001500A2"/>
    <w:rsid w:val="00166807"/>
    <w:rsid w:val="00175AC7"/>
    <w:rsid w:val="00195D9E"/>
    <w:rsid w:val="001B4C5C"/>
    <w:rsid w:val="001D4365"/>
    <w:rsid w:val="001D7CBA"/>
    <w:rsid w:val="001E676D"/>
    <w:rsid w:val="001F005C"/>
    <w:rsid w:val="00204833"/>
    <w:rsid w:val="00204E55"/>
    <w:rsid w:val="002112E1"/>
    <w:rsid w:val="00220907"/>
    <w:rsid w:val="00233741"/>
    <w:rsid w:val="00234687"/>
    <w:rsid w:val="002744D2"/>
    <w:rsid w:val="00275E16"/>
    <w:rsid w:val="002B4DC5"/>
    <w:rsid w:val="003659DE"/>
    <w:rsid w:val="00390CEC"/>
    <w:rsid w:val="00392EF3"/>
    <w:rsid w:val="00397D30"/>
    <w:rsid w:val="003B2FF3"/>
    <w:rsid w:val="003C13A1"/>
    <w:rsid w:val="003C65E1"/>
    <w:rsid w:val="004020E9"/>
    <w:rsid w:val="0041466F"/>
    <w:rsid w:val="004257A1"/>
    <w:rsid w:val="0047094C"/>
    <w:rsid w:val="00475795"/>
    <w:rsid w:val="0049456F"/>
    <w:rsid w:val="004C74CD"/>
    <w:rsid w:val="004F153A"/>
    <w:rsid w:val="00514E42"/>
    <w:rsid w:val="00525956"/>
    <w:rsid w:val="00527312"/>
    <w:rsid w:val="00566668"/>
    <w:rsid w:val="00594EFB"/>
    <w:rsid w:val="005C147E"/>
    <w:rsid w:val="005F0912"/>
    <w:rsid w:val="005F6647"/>
    <w:rsid w:val="005F68CD"/>
    <w:rsid w:val="00635179"/>
    <w:rsid w:val="006446E6"/>
    <w:rsid w:val="00675049"/>
    <w:rsid w:val="00696346"/>
    <w:rsid w:val="006B26E7"/>
    <w:rsid w:val="006B7B52"/>
    <w:rsid w:val="006C00FC"/>
    <w:rsid w:val="006F2558"/>
    <w:rsid w:val="00711AFB"/>
    <w:rsid w:val="00760458"/>
    <w:rsid w:val="00761965"/>
    <w:rsid w:val="00765A46"/>
    <w:rsid w:val="00766226"/>
    <w:rsid w:val="00797B44"/>
    <w:rsid w:val="007A2239"/>
    <w:rsid w:val="007C5AA5"/>
    <w:rsid w:val="007F0202"/>
    <w:rsid w:val="007F7F30"/>
    <w:rsid w:val="008074C5"/>
    <w:rsid w:val="00811518"/>
    <w:rsid w:val="0082053C"/>
    <w:rsid w:val="0084573C"/>
    <w:rsid w:val="00865EC4"/>
    <w:rsid w:val="00874580"/>
    <w:rsid w:val="008748AC"/>
    <w:rsid w:val="00880B8B"/>
    <w:rsid w:val="008836B9"/>
    <w:rsid w:val="00897642"/>
    <w:rsid w:val="008B467F"/>
    <w:rsid w:val="008B664E"/>
    <w:rsid w:val="008D417D"/>
    <w:rsid w:val="008E0C36"/>
    <w:rsid w:val="008E6B5F"/>
    <w:rsid w:val="008F1785"/>
    <w:rsid w:val="00901C3D"/>
    <w:rsid w:val="00940F9E"/>
    <w:rsid w:val="00953D0B"/>
    <w:rsid w:val="00966E48"/>
    <w:rsid w:val="0097598B"/>
    <w:rsid w:val="009C1EF5"/>
    <w:rsid w:val="009C3B09"/>
    <w:rsid w:val="009E53B6"/>
    <w:rsid w:val="00A04460"/>
    <w:rsid w:val="00A17294"/>
    <w:rsid w:val="00A35BED"/>
    <w:rsid w:val="00A46F46"/>
    <w:rsid w:val="00A51534"/>
    <w:rsid w:val="00A941AD"/>
    <w:rsid w:val="00A9448F"/>
    <w:rsid w:val="00A97978"/>
    <w:rsid w:val="00AC2B44"/>
    <w:rsid w:val="00AE627C"/>
    <w:rsid w:val="00AF4251"/>
    <w:rsid w:val="00B12050"/>
    <w:rsid w:val="00B228AB"/>
    <w:rsid w:val="00B24D92"/>
    <w:rsid w:val="00B55196"/>
    <w:rsid w:val="00B60174"/>
    <w:rsid w:val="00B66822"/>
    <w:rsid w:val="00B710DB"/>
    <w:rsid w:val="00B85F21"/>
    <w:rsid w:val="00BA5D2C"/>
    <w:rsid w:val="00BC12AD"/>
    <w:rsid w:val="00BC312C"/>
    <w:rsid w:val="00BD40EF"/>
    <w:rsid w:val="00C071A1"/>
    <w:rsid w:val="00C26453"/>
    <w:rsid w:val="00C33A35"/>
    <w:rsid w:val="00CA636E"/>
    <w:rsid w:val="00CB1258"/>
    <w:rsid w:val="00CC466C"/>
    <w:rsid w:val="00D143F5"/>
    <w:rsid w:val="00D331CA"/>
    <w:rsid w:val="00DA6915"/>
    <w:rsid w:val="00DE1F1D"/>
    <w:rsid w:val="00DE40D1"/>
    <w:rsid w:val="00DF06B8"/>
    <w:rsid w:val="00E31334"/>
    <w:rsid w:val="00E54D9A"/>
    <w:rsid w:val="00EA12FE"/>
    <w:rsid w:val="00EC5C8B"/>
    <w:rsid w:val="00ED0C10"/>
    <w:rsid w:val="00ED1747"/>
    <w:rsid w:val="00ED5F9E"/>
    <w:rsid w:val="00F2756E"/>
    <w:rsid w:val="00F667D7"/>
    <w:rsid w:val="00F671A5"/>
    <w:rsid w:val="00F841AE"/>
    <w:rsid w:val="00F902D4"/>
    <w:rsid w:val="00F9052A"/>
    <w:rsid w:val="00FA4837"/>
    <w:rsid w:val="00FC44D2"/>
    <w:rsid w:val="00FD3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7598B"/>
  </w:style>
  <w:style w:type="paragraph" w:styleId="a5">
    <w:name w:val="footer"/>
    <w:basedOn w:val="a"/>
    <w:link w:val="a6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7598B"/>
  </w:style>
  <w:style w:type="paragraph" w:styleId="a7">
    <w:name w:val="Balloon Text"/>
    <w:basedOn w:val="a"/>
    <w:link w:val="a8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a8">
    <w:name w:val="טקסט בלונים תו"/>
    <w:link w:val="a7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28A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375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A46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7598B"/>
  </w:style>
  <w:style w:type="paragraph" w:styleId="a5">
    <w:name w:val="footer"/>
    <w:basedOn w:val="a"/>
    <w:link w:val="a6"/>
    <w:uiPriority w:val="99"/>
    <w:unhideWhenUsed/>
    <w:rsid w:val="009759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7598B"/>
  </w:style>
  <w:style w:type="paragraph" w:styleId="a7">
    <w:name w:val="Balloon Text"/>
    <w:basedOn w:val="a"/>
    <w:link w:val="a8"/>
    <w:uiPriority w:val="99"/>
    <w:semiHidden/>
    <w:unhideWhenUsed/>
    <w:rsid w:val="009759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a8">
    <w:name w:val="טקסט בלונים תו"/>
    <w:link w:val="a7"/>
    <w:uiPriority w:val="99"/>
    <w:semiHidden/>
    <w:rsid w:val="0097598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28A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37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02;&#1513;&#1514;&#1502;&#1513;\Downloads\&#1491;&#1507;%20&#1500;&#1493;&#1490;&#1493;%20&#1506;&#1501;%20&#1500;&#1493;&#1490;&#1493;%20&#1489;&#1512;&#1511;&#1506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3321A-0055-4678-9FC7-52141202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עם לוגו ברקע</Template>
  <TotalTime>1</TotalTime>
  <Pages>2</Pages>
  <Words>164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user</cp:lastModifiedBy>
  <cp:revision>2</cp:revision>
  <cp:lastPrinted>2018-11-08T06:45:00Z</cp:lastPrinted>
  <dcterms:created xsi:type="dcterms:W3CDTF">2020-05-14T05:28:00Z</dcterms:created>
  <dcterms:modified xsi:type="dcterms:W3CDTF">2020-05-14T05:28:00Z</dcterms:modified>
</cp:coreProperties>
</file>