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31" w:rsidRPr="00424B31" w:rsidRDefault="00424B31" w:rsidP="00424B31">
      <w:pPr>
        <w:jc w:val="center"/>
        <w:rPr>
          <w:rFonts w:asciiTheme="minorHAnsi" w:eastAsiaTheme="minorHAnsi" w:hAnsiTheme="minorHAnsi" w:cstheme="minorBidi"/>
          <w:sz w:val="32"/>
          <w:szCs w:val="32"/>
          <w:u w:val="single"/>
          <w:rtl/>
          <w:lang w:bidi="ar-SA"/>
        </w:rPr>
      </w:pPr>
      <w:proofErr w:type="gramStart"/>
      <w:r w:rsidRPr="00424B31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bidi="ar-SA"/>
        </w:rPr>
        <w:t>جهاز</w:t>
      </w:r>
      <w:proofErr w:type="gramEnd"/>
      <w:r w:rsidRPr="00424B31">
        <w:rPr>
          <w:rFonts w:asciiTheme="minorHAnsi" w:eastAsiaTheme="minorHAnsi" w:hAnsiTheme="minorHAnsi" w:cstheme="minorBidi" w:hint="cs"/>
          <w:sz w:val="32"/>
          <w:szCs w:val="32"/>
          <w:u w:val="single"/>
          <w:rtl/>
          <w:lang w:bidi="ar-SA"/>
        </w:rPr>
        <w:t xml:space="preserve"> النقل</w:t>
      </w:r>
    </w:p>
    <w:p w:rsidR="00424B31" w:rsidRPr="00424B31" w:rsidRDefault="00424B31" w:rsidP="00424B31">
      <w:pPr>
        <w:numPr>
          <w:ilvl w:val="0"/>
          <w:numId w:val="14"/>
        </w:numPr>
        <w:contextualSpacing/>
        <w:rPr>
          <w:rFonts w:asciiTheme="minorHAnsi" w:eastAsiaTheme="minorHAnsi" w:hAnsiTheme="minorHAnsi" w:cstheme="minorBidi"/>
          <w:b/>
          <w:bCs/>
          <w:sz w:val="24"/>
          <w:szCs w:val="24"/>
          <w:rtl/>
          <w:lang w:bidi="ar-SA"/>
        </w:rPr>
      </w:pPr>
      <w:r w:rsidRPr="00424B31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bidi="ar-SA"/>
        </w:rPr>
        <w:t xml:space="preserve">اكملوا الجدول التالي : </w:t>
      </w: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3169"/>
        <w:gridCol w:w="5353"/>
      </w:tblGrid>
      <w:tr w:rsidR="00424B31" w:rsidRPr="00424B31" w:rsidTr="00186F98">
        <w:tc>
          <w:tcPr>
            <w:tcW w:w="3169" w:type="dxa"/>
          </w:tcPr>
          <w:p w:rsidR="00424B31" w:rsidRPr="00424B31" w:rsidRDefault="00424B31" w:rsidP="00424B31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SA"/>
              </w:rPr>
            </w:pPr>
            <w:proofErr w:type="gramStart"/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>مركب</w:t>
            </w:r>
            <w:proofErr w:type="gramEnd"/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 xml:space="preserve"> جهاز النقل</w:t>
            </w:r>
          </w:p>
        </w:tc>
        <w:tc>
          <w:tcPr>
            <w:tcW w:w="5353" w:type="dxa"/>
          </w:tcPr>
          <w:p w:rsidR="00424B31" w:rsidRPr="00424B31" w:rsidRDefault="00424B31" w:rsidP="00424B31">
            <w:pPr>
              <w:spacing w:after="0" w:line="240" w:lineRule="auto"/>
              <w:jc w:val="center"/>
              <w:rPr>
                <w:sz w:val="28"/>
                <w:szCs w:val="28"/>
                <w:rtl/>
                <w:lang w:bidi="ar-SA"/>
              </w:rPr>
            </w:pPr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>الوظيفة</w:t>
            </w:r>
          </w:p>
        </w:tc>
      </w:tr>
      <w:tr w:rsidR="00424B31" w:rsidRPr="00424B31" w:rsidTr="00186F98">
        <w:tc>
          <w:tcPr>
            <w:tcW w:w="3169" w:type="dxa"/>
          </w:tcPr>
          <w:p w:rsidR="00424B31" w:rsidRPr="00424B31" w:rsidRDefault="00424B31" w:rsidP="00424B31">
            <w:pPr>
              <w:spacing w:after="0" w:line="240" w:lineRule="auto"/>
              <w:rPr>
                <w:sz w:val="28"/>
                <w:szCs w:val="28"/>
                <w:rtl/>
                <w:lang w:bidi="ar-SA"/>
              </w:rPr>
            </w:pPr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>القلب</w:t>
            </w:r>
          </w:p>
        </w:tc>
        <w:tc>
          <w:tcPr>
            <w:tcW w:w="5353" w:type="dxa"/>
          </w:tcPr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</w:tc>
      </w:tr>
      <w:tr w:rsidR="00424B31" w:rsidRPr="00424B31" w:rsidTr="00186F98">
        <w:tc>
          <w:tcPr>
            <w:tcW w:w="3169" w:type="dxa"/>
          </w:tcPr>
          <w:p w:rsidR="00424B31" w:rsidRPr="00424B31" w:rsidRDefault="00424B31" w:rsidP="00424B31">
            <w:pPr>
              <w:spacing w:after="0" w:line="240" w:lineRule="auto"/>
              <w:rPr>
                <w:sz w:val="28"/>
                <w:szCs w:val="28"/>
                <w:rtl/>
                <w:lang w:bidi="ar-SA"/>
              </w:rPr>
            </w:pPr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>الاوردة</w:t>
            </w:r>
          </w:p>
        </w:tc>
        <w:tc>
          <w:tcPr>
            <w:tcW w:w="5353" w:type="dxa"/>
          </w:tcPr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</w:tc>
      </w:tr>
      <w:tr w:rsidR="00424B31" w:rsidRPr="00424B31" w:rsidTr="00186F98">
        <w:tc>
          <w:tcPr>
            <w:tcW w:w="3169" w:type="dxa"/>
          </w:tcPr>
          <w:p w:rsidR="00424B31" w:rsidRPr="00424B31" w:rsidRDefault="00424B31" w:rsidP="00424B31">
            <w:pPr>
              <w:spacing w:after="0" w:line="240" w:lineRule="auto"/>
              <w:rPr>
                <w:sz w:val="28"/>
                <w:szCs w:val="28"/>
                <w:rtl/>
                <w:lang w:bidi="ar-SA"/>
              </w:rPr>
            </w:pPr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>الشرايين</w:t>
            </w:r>
          </w:p>
        </w:tc>
        <w:tc>
          <w:tcPr>
            <w:tcW w:w="5353" w:type="dxa"/>
          </w:tcPr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</w:tc>
      </w:tr>
      <w:tr w:rsidR="00424B31" w:rsidRPr="00424B31" w:rsidTr="00186F98">
        <w:tc>
          <w:tcPr>
            <w:tcW w:w="3169" w:type="dxa"/>
          </w:tcPr>
          <w:p w:rsidR="00424B31" w:rsidRPr="00424B31" w:rsidRDefault="00424B31" w:rsidP="00424B31">
            <w:pPr>
              <w:spacing w:after="0" w:line="240" w:lineRule="auto"/>
              <w:rPr>
                <w:sz w:val="28"/>
                <w:szCs w:val="28"/>
                <w:rtl/>
                <w:lang w:bidi="ar-SA"/>
              </w:rPr>
            </w:pPr>
            <w:r w:rsidRPr="00424B31">
              <w:rPr>
                <w:rFonts w:hint="cs"/>
                <w:sz w:val="28"/>
                <w:szCs w:val="28"/>
                <w:rtl/>
                <w:lang w:bidi="ar-SA"/>
              </w:rPr>
              <w:t xml:space="preserve">الشعيرات الدموية </w:t>
            </w:r>
          </w:p>
        </w:tc>
        <w:tc>
          <w:tcPr>
            <w:tcW w:w="5353" w:type="dxa"/>
          </w:tcPr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  <w:p w:rsidR="00424B31" w:rsidRPr="00424B31" w:rsidRDefault="00424B31" w:rsidP="00424B31">
            <w:pPr>
              <w:spacing w:after="0" w:line="240" w:lineRule="auto"/>
              <w:rPr>
                <w:rtl/>
                <w:lang w:bidi="ar-SA"/>
              </w:rPr>
            </w:pPr>
          </w:p>
        </w:tc>
      </w:tr>
    </w:tbl>
    <w:p w:rsidR="00424B31" w:rsidRPr="00424B31" w:rsidRDefault="00424B31" w:rsidP="00424B31">
      <w:pPr>
        <w:rPr>
          <w:rFonts w:asciiTheme="minorHAnsi" w:eastAsiaTheme="minorHAnsi" w:hAnsiTheme="minorHAnsi" w:cstheme="minorBidi"/>
          <w:rtl/>
          <w:lang w:bidi="ar-SA"/>
        </w:rPr>
      </w:pPr>
    </w:p>
    <w:p w:rsidR="00424B31" w:rsidRPr="00424B31" w:rsidRDefault="00424B31" w:rsidP="00424B31">
      <w:pPr>
        <w:numPr>
          <w:ilvl w:val="0"/>
          <w:numId w:val="14"/>
        </w:numPr>
        <w:contextualSpacing/>
        <w:rPr>
          <w:rFonts w:asciiTheme="minorHAnsi" w:eastAsiaTheme="minorHAnsi" w:hAnsiTheme="minorHAnsi" w:cstheme="minorBidi"/>
          <w:b/>
          <w:bCs/>
          <w:lang w:bidi="ar-SA"/>
        </w:rPr>
      </w:pPr>
      <w:r w:rsidRPr="00424B31">
        <w:rPr>
          <w:rFonts w:asciiTheme="minorHAnsi" w:eastAsiaTheme="minorHAnsi" w:hAnsiTheme="minorHAnsi" w:cstheme="minorBidi" w:hint="cs"/>
          <w:b/>
          <w:bCs/>
          <w:rtl/>
          <w:lang w:bidi="ar-SA"/>
        </w:rPr>
        <w:t xml:space="preserve">ما هو الفرق من حيث المبنى بين الشرايين والاوردة , ارسم مبيناً الفرق </w:t>
      </w:r>
    </w:p>
    <w:p w:rsidR="00566668" w:rsidRPr="00C071A1" w:rsidRDefault="00424B31" w:rsidP="00424B31">
      <w:pPr>
        <w:rPr>
          <w:sz w:val="28"/>
          <w:szCs w:val="28"/>
        </w:rPr>
      </w:pPr>
      <w:bookmarkStart w:id="0" w:name="_GoBack"/>
      <w:r w:rsidRPr="00424B31">
        <w:rPr>
          <w:rFonts w:ascii="Arial" w:eastAsiaTheme="minorHAnsi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340DB9" wp14:editId="06FF2F34">
                <wp:simplePos x="0" y="0"/>
                <wp:positionH relativeFrom="column">
                  <wp:posOffset>4248150</wp:posOffset>
                </wp:positionH>
                <wp:positionV relativeFrom="paragraph">
                  <wp:posOffset>4595495</wp:posOffset>
                </wp:positionV>
                <wp:extent cx="1437640" cy="28575"/>
                <wp:effectExtent l="57150" t="57150" r="0" b="142875"/>
                <wp:wrapNone/>
                <wp:docPr id="4" name="מחבר חץ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7640" cy="28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4" o:spid="_x0000_s1026" type="#_x0000_t32" style="position:absolute;left:0;text-align:left;margin-left:334.5pt;margin-top:361.85pt;width:113.2pt;height:2.2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End w:id="0"/>
      <w:r w:rsidRPr="00424B31">
        <w:rPr>
          <w:rFonts w:ascii="Arial" w:eastAsiaTheme="minorHAnsi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4DA57" wp14:editId="43B8FFA4">
                <wp:simplePos x="0" y="0"/>
                <wp:positionH relativeFrom="column">
                  <wp:posOffset>3409950</wp:posOffset>
                </wp:positionH>
                <wp:positionV relativeFrom="paragraph">
                  <wp:posOffset>4100195</wp:posOffset>
                </wp:positionV>
                <wp:extent cx="2124075" cy="0"/>
                <wp:effectExtent l="57150" t="76200" r="0" b="152400"/>
                <wp:wrapNone/>
                <wp:docPr id="6" name="מחבר חץ יש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6" o:spid="_x0000_s1026" type="#_x0000_t32" style="position:absolute;left:0;text-align:left;margin-left:268.5pt;margin-top:322.85pt;width:167.2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24B31">
        <w:rPr>
          <w:rFonts w:ascii="Arial" w:eastAsiaTheme="minorHAnsi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1E270" wp14:editId="0708AD18">
                <wp:simplePos x="0" y="0"/>
                <wp:positionH relativeFrom="column">
                  <wp:posOffset>304800</wp:posOffset>
                </wp:positionH>
                <wp:positionV relativeFrom="paragraph">
                  <wp:posOffset>4795520</wp:posOffset>
                </wp:positionV>
                <wp:extent cx="2620010" cy="76200"/>
                <wp:effectExtent l="38100" t="76200" r="27940" b="95250"/>
                <wp:wrapNone/>
                <wp:docPr id="5" name="מחבר חץ יש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0010" cy="76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5" o:spid="_x0000_s1026" type="#_x0000_t32" style="position:absolute;left:0;text-align:left;margin-left:24pt;margin-top:377.6pt;width:206.3pt;height: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24B31">
        <w:rPr>
          <w:rFonts w:ascii="Arial" w:eastAsiaTheme="minorHAnsi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5335A" wp14:editId="5DF00864">
                <wp:simplePos x="0" y="0"/>
                <wp:positionH relativeFrom="column">
                  <wp:posOffset>590550</wp:posOffset>
                </wp:positionH>
                <wp:positionV relativeFrom="paragraph">
                  <wp:posOffset>4262120</wp:posOffset>
                </wp:positionV>
                <wp:extent cx="1571625" cy="0"/>
                <wp:effectExtent l="0" t="76200" r="28575" b="152400"/>
                <wp:wrapNone/>
                <wp:docPr id="2" name="מחבר חץ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2" o:spid="_x0000_s1026" type="#_x0000_t32" style="position:absolute;left:0;text-align:left;margin-left:46.5pt;margin-top:335.6pt;width:123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24B31">
        <w:rPr>
          <w:rFonts w:ascii="Arial" w:eastAsiaTheme="minorHAnsi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13401" wp14:editId="2EC4BD77">
                <wp:simplePos x="0" y="0"/>
                <wp:positionH relativeFrom="column">
                  <wp:posOffset>3848100</wp:posOffset>
                </wp:positionH>
                <wp:positionV relativeFrom="paragraph">
                  <wp:posOffset>3747770</wp:posOffset>
                </wp:positionV>
                <wp:extent cx="1437640" cy="28575"/>
                <wp:effectExtent l="57150" t="57150" r="0" b="142875"/>
                <wp:wrapNone/>
                <wp:docPr id="3" name="מחבר חץ יש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7640" cy="28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מחבר חץ ישר 3" o:spid="_x0000_s1026" type="#_x0000_t32" style="position:absolute;left:0;text-align:left;margin-left:303pt;margin-top:295.1pt;width:113.2pt;height:2.2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24B31">
        <w:rPr>
          <w:rFonts w:ascii="Arial" w:eastAsiaTheme="minorHAnsi" w:hAnsi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CA5536D" wp14:editId="7D7E5B3B">
            <wp:simplePos x="0" y="0"/>
            <wp:positionH relativeFrom="column">
              <wp:posOffset>1265555</wp:posOffset>
            </wp:positionH>
            <wp:positionV relativeFrom="paragraph">
              <wp:posOffset>2451735</wp:posOffset>
            </wp:positionV>
            <wp:extent cx="3810000" cy="2924175"/>
            <wp:effectExtent l="0" t="0" r="0" b="9525"/>
            <wp:wrapNone/>
            <wp:docPr id="9" name="il_fi" descr="http://upload.wikimedia.org/wikipedia/commons/6/6f/Heart_syst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f/Heart_systo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B31">
        <w:rPr>
          <w:rFonts w:asciiTheme="minorHAnsi" w:eastAsiaTheme="minorHAnsi" w:hAnsiTheme="minorHAnsi" w:cstheme="min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ED014" wp14:editId="630193F6">
                <wp:simplePos x="0" y="0"/>
                <wp:positionH relativeFrom="column">
                  <wp:posOffset>590550</wp:posOffset>
                </wp:positionH>
                <wp:positionV relativeFrom="paragraph">
                  <wp:posOffset>117475</wp:posOffset>
                </wp:positionV>
                <wp:extent cx="5314950" cy="1714500"/>
                <wp:effectExtent l="0" t="0" r="19050" b="1905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149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B31" w:rsidRDefault="00424B31" w:rsidP="00424B31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46.5pt;margin-top:9.25pt;width:418.5pt;height:1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">
                <v:textbox>
                  <w:txbxContent>
                    <w:p w:rsidR="00424B31" w:rsidRDefault="00424B31" w:rsidP="00424B31">
                      <w:pPr>
                        <w:jc w:val="center"/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4B31">
        <w:rPr>
          <w:rFonts w:asciiTheme="minorHAnsi" w:eastAsiaTheme="minorHAnsi" w:hAnsiTheme="minorHAnsi" w:cstheme="minorBidi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</w:r>
      <w:r>
        <w:rPr>
          <w:rFonts w:asciiTheme="minorHAnsi" w:eastAsiaTheme="minorHAnsi" w:hAnsiTheme="minorHAnsi" w:cstheme="minorBidi" w:hint="cs"/>
          <w:b/>
          <w:bCs/>
          <w:rtl/>
          <w:lang w:bidi="ar-SA"/>
        </w:rPr>
        <w:br/>
        <w:t xml:space="preserve"> 3</w:t>
      </w:r>
      <w:r w:rsidRPr="00424B31">
        <w:rPr>
          <w:rFonts w:asciiTheme="minorHAnsi" w:eastAsiaTheme="minorHAnsi" w:hAnsiTheme="minorHAnsi" w:cstheme="minorBidi" w:hint="cs"/>
          <w:b/>
          <w:bCs/>
          <w:rtl/>
          <w:lang w:bidi="ar-SA"/>
        </w:rPr>
        <w:t>. اكتب اجزاء القلب بجانب الاسهم</w:t>
      </w:r>
    </w:p>
    <w:sectPr w:rsidR="00566668" w:rsidRPr="00C071A1" w:rsidSect="00392EF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080" w:bottom="1440" w:left="1080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D8" w:rsidRDefault="00EE2ED8" w:rsidP="0097598B">
      <w:pPr>
        <w:spacing w:after="0" w:line="240" w:lineRule="auto"/>
      </w:pPr>
      <w:r>
        <w:separator/>
      </w:r>
    </w:p>
  </w:endnote>
  <w:endnote w:type="continuationSeparator" w:id="0">
    <w:p w:rsidR="00EE2ED8" w:rsidRDefault="00EE2ED8" w:rsidP="0097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30" w:rsidRDefault="00FC44D2" w:rsidP="007F7F30">
    <w:pPr>
      <w:pStyle w:val="a5"/>
      <w:ind w:hanging="1800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-796290</wp:posOffset>
          </wp:positionV>
          <wp:extent cx="7543800" cy="962025"/>
          <wp:effectExtent l="0" t="0" r="0" b="9525"/>
          <wp:wrapSquare wrapText="bothSides"/>
          <wp:docPr id="8" name="תמונה 8" descr="דף לוגו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דף לוגו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D8" w:rsidRDefault="00EE2ED8" w:rsidP="0097598B">
      <w:pPr>
        <w:spacing w:after="0" w:line="240" w:lineRule="auto"/>
      </w:pPr>
      <w:r>
        <w:separator/>
      </w:r>
    </w:p>
  </w:footnote>
  <w:footnote w:type="continuationSeparator" w:id="0">
    <w:p w:rsidR="00EE2ED8" w:rsidRDefault="00EE2ED8" w:rsidP="00975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EE2ED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6" o:spid="_x0000_s2063" type="#_x0000_t75" style="position:absolute;left:0;text-align:left;margin-left:0;margin-top:0;width:283.45pt;height:283.45pt;z-index:-251658752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98B" w:rsidRDefault="00EE2ED8" w:rsidP="0097598B">
    <w:pPr>
      <w:pStyle w:val="a3"/>
      <w:ind w:hanging="175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7" o:spid="_x0000_s2064" type="#_x0000_t75" style="position:absolute;left:0;text-align:left;margin-left:112.95pt;margin-top:139.65pt;width:343.85pt;height:343.85pt;z-index:-251657728;mso-position-horizontal-relative:margin;mso-position-vertical-relative:margin" o:allowincell="f">
          <v:imagedata r:id="rId1" o:title="logo silver-01"/>
          <w10:wrap anchorx="margin" anchory="margin"/>
        </v:shape>
      </w:pict>
    </w:r>
    <w:r w:rsidR="00FC44D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-4445</wp:posOffset>
          </wp:positionV>
          <wp:extent cx="7553325" cy="1371600"/>
          <wp:effectExtent l="0" t="0" r="9525" b="0"/>
          <wp:wrapSquare wrapText="bothSides"/>
          <wp:docPr id="7" name="תמונה 0" descr="logo pap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logo paper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5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EE2ED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5" o:spid="_x0000_s2062" type="#_x0000_t75" style="position:absolute;left:0;text-align:left;margin-left:0;margin-top:0;width:283.45pt;height:283.45pt;z-index:-251659776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4228"/>
    <w:multiLevelType w:val="hybridMultilevel"/>
    <w:tmpl w:val="6D665D1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352D2"/>
    <w:multiLevelType w:val="hybridMultilevel"/>
    <w:tmpl w:val="224ADA5C"/>
    <w:lvl w:ilvl="0" w:tplc="F71A5E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473D9"/>
    <w:multiLevelType w:val="hybridMultilevel"/>
    <w:tmpl w:val="E6A6F278"/>
    <w:lvl w:ilvl="0" w:tplc="6798A2AA">
      <w:start w:val="1"/>
      <w:numFmt w:val="decimal"/>
      <w:lvlText w:val="%1-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810660"/>
    <w:multiLevelType w:val="hybridMultilevel"/>
    <w:tmpl w:val="FB4C53B6"/>
    <w:lvl w:ilvl="0" w:tplc="56B4CD20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8760072"/>
    <w:multiLevelType w:val="hybridMultilevel"/>
    <w:tmpl w:val="D0283C24"/>
    <w:lvl w:ilvl="0" w:tplc="4DE83A1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B7AC5"/>
    <w:multiLevelType w:val="hybridMultilevel"/>
    <w:tmpl w:val="6EA4F0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B4323"/>
    <w:multiLevelType w:val="hybridMultilevel"/>
    <w:tmpl w:val="1CD47AE0"/>
    <w:lvl w:ilvl="0" w:tplc="7BAACFDE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C0DBA"/>
    <w:multiLevelType w:val="hybridMultilevel"/>
    <w:tmpl w:val="1F7C5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67638"/>
    <w:multiLevelType w:val="hybridMultilevel"/>
    <w:tmpl w:val="05D4E7C4"/>
    <w:lvl w:ilvl="0" w:tplc="FC9ED0D8">
      <w:start w:val="1"/>
      <w:numFmt w:val="hebrew1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BB0D19"/>
    <w:multiLevelType w:val="hybridMultilevel"/>
    <w:tmpl w:val="09C41C3A"/>
    <w:lvl w:ilvl="0" w:tplc="E796006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0A3E88"/>
    <w:multiLevelType w:val="hybridMultilevel"/>
    <w:tmpl w:val="28F820FC"/>
    <w:lvl w:ilvl="0" w:tplc="414424DA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75AD8"/>
    <w:multiLevelType w:val="hybridMultilevel"/>
    <w:tmpl w:val="B202778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094669"/>
    <w:multiLevelType w:val="hybridMultilevel"/>
    <w:tmpl w:val="9D22B61E"/>
    <w:lvl w:ilvl="0" w:tplc="9D7AC04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C6637E"/>
    <w:multiLevelType w:val="hybridMultilevel"/>
    <w:tmpl w:val="AB6E1618"/>
    <w:lvl w:ilvl="0" w:tplc="16B68A9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12"/>
  </w:num>
  <w:num w:numId="8">
    <w:abstractNumId w:val="8"/>
  </w:num>
  <w:num w:numId="9">
    <w:abstractNumId w:val="6"/>
  </w:num>
  <w:num w:numId="10">
    <w:abstractNumId w:val="9"/>
  </w:num>
  <w:num w:numId="11">
    <w:abstractNumId w:val="5"/>
  </w:num>
  <w:num w:numId="12">
    <w:abstractNumId w:val="1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10"/>
    <w:rsid w:val="0002311B"/>
    <w:rsid w:val="0002593E"/>
    <w:rsid w:val="00055C91"/>
    <w:rsid w:val="00055FF2"/>
    <w:rsid w:val="000C3210"/>
    <w:rsid w:val="000C6285"/>
    <w:rsid w:val="000C6CF7"/>
    <w:rsid w:val="000D4246"/>
    <w:rsid w:val="000F7EC8"/>
    <w:rsid w:val="0010203C"/>
    <w:rsid w:val="00127066"/>
    <w:rsid w:val="00134789"/>
    <w:rsid w:val="001375FD"/>
    <w:rsid w:val="00145FA4"/>
    <w:rsid w:val="001500A2"/>
    <w:rsid w:val="00166807"/>
    <w:rsid w:val="00175AC7"/>
    <w:rsid w:val="00195D9E"/>
    <w:rsid w:val="001B4C5C"/>
    <w:rsid w:val="001D4365"/>
    <w:rsid w:val="001D7CBA"/>
    <w:rsid w:val="001E676D"/>
    <w:rsid w:val="001F005C"/>
    <w:rsid w:val="00204833"/>
    <w:rsid w:val="00204E55"/>
    <w:rsid w:val="002112E1"/>
    <w:rsid w:val="00220907"/>
    <w:rsid w:val="00233741"/>
    <w:rsid w:val="00234687"/>
    <w:rsid w:val="002744D2"/>
    <w:rsid w:val="00275E16"/>
    <w:rsid w:val="002B4DC5"/>
    <w:rsid w:val="003659DE"/>
    <w:rsid w:val="00390CEC"/>
    <w:rsid w:val="00392EF3"/>
    <w:rsid w:val="00397D30"/>
    <w:rsid w:val="003B2FF3"/>
    <w:rsid w:val="003C13A1"/>
    <w:rsid w:val="003C65E1"/>
    <w:rsid w:val="004020E9"/>
    <w:rsid w:val="0041466F"/>
    <w:rsid w:val="00424B31"/>
    <w:rsid w:val="004257A1"/>
    <w:rsid w:val="0047094C"/>
    <w:rsid w:val="00475795"/>
    <w:rsid w:val="0049456F"/>
    <w:rsid w:val="004C74CD"/>
    <w:rsid w:val="004F153A"/>
    <w:rsid w:val="00514E42"/>
    <w:rsid w:val="00525956"/>
    <w:rsid w:val="00527312"/>
    <w:rsid w:val="00566668"/>
    <w:rsid w:val="00594EFB"/>
    <w:rsid w:val="005C147E"/>
    <w:rsid w:val="005F0912"/>
    <w:rsid w:val="005F6647"/>
    <w:rsid w:val="005F68CD"/>
    <w:rsid w:val="00635179"/>
    <w:rsid w:val="006446E6"/>
    <w:rsid w:val="00675049"/>
    <w:rsid w:val="00696346"/>
    <w:rsid w:val="006B26E7"/>
    <w:rsid w:val="006B7B52"/>
    <w:rsid w:val="006C00FC"/>
    <w:rsid w:val="006F2558"/>
    <w:rsid w:val="00711AFB"/>
    <w:rsid w:val="00760458"/>
    <w:rsid w:val="00761965"/>
    <w:rsid w:val="00765A46"/>
    <w:rsid w:val="00766226"/>
    <w:rsid w:val="00797B44"/>
    <w:rsid w:val="007A2239"/>
    <w:rsid w:val="007C5AA5"/>
    <w:rsid w:val="007F0202"/>
    <w:rsid w:val="007F7F30"/>
    <w:rsid w:val="008074C5"/>
    <w:rsid w:val="00811518"/>
    <w:rsid w:val="0082053C"/>
    <w:rsid w:val="0084573C"/>
    <w:rsid w:val="00865EC4"/>
    <w:rsid w:val="00874580"/>
    <w:rsid w:val="008748AC"/>
    <w:rsid w:val="00880B8B"/>
    <w:rsid w:val="008836B9"/>
    <w:rsid w:val="00897642"/>
    <w:rsid w:val="008B467F"/>
    <w:rsid w:val="008B664E"/>
    <w:rsid w:val="008D417D"/>
    <w:rsid w:val="008E6B5F"/>
    <w:rsid w:val="008F1785"/>
    <w:rsid w:val="00901C3D"/>
    <w:rsid w:val="00940F9E"/>
    <w:rsid w:val="00953D0B"/>
    <w:rsid w:val="00966E48"/>
    <w:rsid w:val="0097598B"/>
    <w:rsid w:val="009C1EF5"/>
    <w:rsid w:val="009C3B09"/>
    <w:rsid w:val="009E53B6"/>
    <w:rsid w:val="00A04460"/>
    <w:rsid w:val="00A17294"/>
    <w:rsid w:val="00A35BED"/>
    <w:rsid w:val="00A46F46"/>
    <w:rsid w:val="00A51534"/>
    <w:rsid w:val="00A941AD"/>
    <w:rsid w:val="00A9448F"/>
    <w:rsid w:val="00A97978"/>
    <w:rsid w:val="00AC2B44"/>
    <w:rsid w:val="00AE627C"/>
    <w:rsid w:val="00AF4251"/>
    <w:rsid w:val="00B12050"/>
    <w:rsid w:val="00B228AB"/>
    <w:rsid w:val="00B24D92"/>
    <w:rsid w:val="00B55196"/>
    <w:rsid w:val="00B60174"/>
    <w:rsid w:val="00B710DB"/>
    <w:rsid w:val="00B85F21"/>
    <w:rsid w:val="00BA5D2C"/>
    <w:rsid w:val="00BC12AD"/>
    <w:rsid w:val="00BC312C"/>
    <w:rsid w:val="00BD40EF"/>
    <w:rsid w:val="00C071A1"/>
    <w:rsid w:val="00C26453"/>
    <w:rsid w:val="00C33A35"/>
    <w:rsid w:val="00CA636E"/>
    <w:rsid w:val="00CB1258"/>
    <w:rsid w:val="00CC466C"/>
    <w:rsid w:val="00D143F5"/>
    <w:rsid w:val="00D331CA"/>
    <w:rsid w:val="00DA6915"/>
    <w:rsid w:val="00DE1F1D"/>
    <w:rsid w:val="00DE40D1"/>
    <w:rsid w:val="00DF06B8"/>
    <w:rsid w:val="00E31334"/>
    <w:rsid w:val="00E54D9A"/>
    <w:rsid w:val="00EA12FE"/>
    <w:rsid w:val="00EC5C8B"/>
    <w:rsid w:val="00ED0C10"/>
    <w:rsid w:val="00ED1747"/>
    <w:rsid w:val="00ED5F9E"/>
    <w:rsid w:val="00EE2ED8"/>
    <w:rsid w:val="00F2756E"/>
    <w:rsid w:val="00F667D7"/>
    <w:rsid w:val="00F671A5"/>
    <w:rsid w:val="00F841AE"/>
    <w:rsid w:val="00F902D4"/>
    <w:rsid w:val="00F9052A"/>
    <w:rsid w:val="00FA4837"/>
    <w:rsid w:val="00FC44D2"/>
    <w:rsid w:val="00FD3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7598B"/>
  </w:style>
  <w:style w:type="paragraph" w:styleId="a5">
    <w:name w:val="footer"/>
    <w:basedOn w:val="a"/>
    <w:link w:val="a6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7598B"/>
  </w:style>
  <w:style w:type="paragraph" w:styleId="a7">
    <w:name w:val="Balloon Text"/>
    <w:basedOn w:val="a"/>
    <w:link w:val="a8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a8">
    <w:name w:val="טקסט בלונים תו"/>
    <w:link w:val="a7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28A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375FD"/>
    <w:pPr>
      <w:ind w:left="720"/>
      <w:contextualSpacing/>
    </w:pPr>
  </w:style>
  <w:style w:type="table" w:customStyle="1" w:styleId="1">
    <w:name w:val="טבלת רשת1"/>
    <w:basedOn w:val="a1"/>
    <w:next w:val="a9"/>
    <w:uiPriority w:val="59"/>
    <w:rsid w:val="00424B3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7598B"/>
  </w:style>
  <w:style w:type="paragraph" w:styleId="a5">
    <w:name w:val="footer"/>
    <w:basedOn w:val="a"/>
    <w:link w:val="a6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7598B"/>
  </w:style>
  <w:style w:type="paragraph" w:styleId="a7">
    <w:name w:val="Balloon Text"/>
    <w:basedOn w:val="a"/>
    <w:link w:val="a8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a8">
    <w:name w:val="טקסט בלונים תו"/>
    <w:link w:val="a7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28A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375FD"/>
    <w:pPr>
      <w:ind w:left="720"/>
      <w:contextualSpacing/>
    </w:pPr>
  </w:style>
  <w:style w:type="table" w:customStyle="1" w:styleId="1">
    <w:name w:val="טבלת רשת1"/>
    <w:basedOn w:val="a1"/>
    <w:next w:val="a9"/>
    <w:uiPriority w:val="59"/>
    <w:rsid w:val="00424B3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2;&#1513;&#1514;&#1502;&#1513;\Downloads\&#1491;&#1507;%20&#1500;&#1493;&#1490;&#1493;%20&#1506;&#1501;%20&#1500;&#1493;&#1490;&#1493;%20&#1489;&#1512;&#1511;&#1506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6C019-3442-47DA-A171-40EC7455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עם לוגו ברקע</Template>
  <TotalTime>0</TotalTime>
  <Pages>1</Pages>
  <Words>39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user</cp:lastModifiedBy>
  <cp:revision>2</cp:revision>
  <cp:lastPrinted>2018-11-08T06:45:00Z</cp:lastPrinted>
  <dcterms:created xsi:type="dcterms:W3CDTF">2020-05-14T05:38:00Z</dcterms:created>
  <dcterms:modified xsi:type="dcterms:W3CDTF">2020-05-14T05:38:00Z</dcterms:modified>
</cp:coreProperties>
</file>